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C2A7F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CC2A7F" w:rsidRDefault="004B21E9" w:rsidP="003D1B71">
            <w:pPr>
              <w:pStyle w:val="GvdeMetni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CC9B0" wp14:editId="2A120F80">
                      <wp:simplePos x="0" y="0"/>
                      <wp:positionH relativeFrom="column">
                        <wp:posOffset>-98185</wp:posOffset>
                      </wp:positionH>
                      <wp:positionV relativeFrom="paragraph">
                        <wp:posOffset>-185062</wp:posOffset>
                      </wp:positionV>
                      <wp:extent cx="2386812" cy="2260121"/>
                      <wp:effectExtent l="0" t="0" r="0" b="6985"/>
                      <wp:wrapNone/>
                      <wp:docPr id="5" name="Metin Kutusu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812" cy="2260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1E9" w:rsidRDefault="004B21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3CC9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5" o:spid="_x0000_s1026" type="#_x0000_t202" style="position:absolute;left:0;text-align:left;margin-left:-7.75pt;margin-top:-14.55pt;width:187.95pt;height:17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" filled="f" stroked="f" strokeweight=".5pt">
                      <v:textbox>
                        <w:txbxContent>
                          <w:p w:rsidR="004B21E9" w:rsidRDefault="004B21E9"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2A7F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0E27CE8" wp14:editId="0BDE8722">
                  <wp:extent cx="1899549" cy="1899549"/>
                  <wp:effectExtent l="95250" t="76200" r="100965" b="977265"/>
                  <wp:docPr id="7" name="Resim 7" descr="C:\Users\Büşra\Downloads\büş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üşra\Downloads\büşr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1397" r="-4656" b="-1397"/>
                          <a:stretch/>
                        </pic:blipFill>
                        <pic:spPr bwMode="auto">
                          <a:xfrm>
                            <a:off x="0" y="0"/>
                            <a:ext cx="1923079" cy="1923079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CC2A7F" w:rsidRDefault="00884F23" w:rsidP="00884F23">
            <w:pPr>
              <w:pStyle w:val="KonuBal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Büşra SARIGÜL</w:t>
            </w:r>
            <w:r w:rsidR="003D1B71" w:rsidRPr="00CC2A7F">
              <w:rPr>
                <w:rFonts w:ascii="Times New Roman" w:hAnsi="Times New Roman" w:cs="Times New Roman"/>
                <w:lang w:bidi="tr-TR"/>
              </w:rPr>
              <w:br/>
            </w:r>
            <w:r w:rsidRPr="00CC2A7F">
              <w:rPr>
                <w:rFonts w:ascii="Times New Roman" w:hAnsi="Times New Roman" w:cs="Times New Roman"/>
              </w:rPr>
              <w:t>Çocuk Gelişimci</w:t>
            </w:r>
          </w:p>
        </w:tc>
      </w:tr>
      <w:tr w:rsidR="003D1B71" w:rsidRPr="00CC2A7F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CC2A7F" w:rsidRDefault="003D1B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934C51" w:rsidRPr="00CC2A7F" w:rsidRDefault="00934C51" w:rsidP="00934C51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İş Deneyimleri ve Stajlar</w:t>
            </w:r>
          </w:p>
          <w:p w:rsidR="003D1B71" w:rsidRPr="00CC2A7F" w:rsidRDefault="0032309E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Ocak 2019</w:t>
            </w:r>
            <w:r w:rsidR="003D1B71" w:rsidRPr="00CC2A7F">
              <w:rPr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–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Mayıs 2020</w:t>
            </w:r>
          </w:p>
          <w:p w:rsidR="00527285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Kulis Ankara Organizasyon</w:t>
            </w:r>
          </w:p>
          <w:p w:rsidR="00527285" w:rsidRPr="00CC2A7F" w:rsidRDefault="0032309E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Organizasyon Çalışanı</w:t>
            </w:r>
            <w:r w:rsidR="003B756B"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3D1B71" w:rsidRPr="00CC2A7F" w:rsidRDefault="003D1B71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="0032309E" w:rsidRPr="00CC2A7F">
              <w:rPr>
                <w:rFonts w:ascii="Times New Roman" w:hAnsi="Times New Roman" w:cs="Times New Roman"/>
                <w:spacing w:val="-3"/>
                <w:szCs w:val="22"/>
              </w:rPr>
              <w:t>Okullarla çalışan bir organizasyon firmasında yarı zamanlı olarak çocuklara eğitim ve eğlence organizasyonları, yılsonu gösterileri ve eğlenceler, çocuk tiyatrolarında görev alınmıştır.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3D1B71" w:rsidRPr="00CC2A7F" w:rsidRDefault="0032309E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Temmuz 2018</w:t>
            </w:r>
            <w:r w:rsidR="003D1B71" w:rsidRPr="00CC2A7F">
              <w:rPr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–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Aralık 2018</w:t>
            </w:r>
          </w:p>
          <w:p w:rsidR="00F10FAA" w:rsidRPr="00CC2A7F" w:rsidRDefault="0032309E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 w:rsidRPr="00CC2A7F">
              <w:rPr>
                <w:rFonts w:ascii="Times New Roman" w:hAnsi="Times New Roman" w:cs="Times New Roman"/>
                <w:b/>
                <w:szCs w:val="22"/>
              </w:rPr>
              <w:t>Gölge Öğretmenlik</w:t>
            </w:r>
          </w:p>
          <w:p w:rsidR="003D1B71" w:rsidRPr="00CC2A7F" w:rsidRDefault="003B756B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  <w:r w:rsidR="003D1B71"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proofErr w:type="spellStart"/>
            <w:r w:rsidR="0032309E" w:rsidRPr="00CC2A7F">
              <w:rPr>
                <w:rFonts w:ascii="Times New Roman" w:hAnsi="Times New Roman" w:cs="Times New Roman"/>
                <w:szCs w:val="22"/>
              </w:rPr>
              <w:t>Atipik</w:t>
            </w:r>
            <w:proofErr w:type="spellEnd"/>
            <w:r w:rsidR="0032309E" w:rsidRPr="00CC2A7F">
              <w:rPr>
                <w:rFonts w:ascii="Times New Roman" w:hAnsi="Times New Roman" w:cs="Times New Roman"/>
                <w:szCs w:val="22"/>
              </w:rPr>
              <w:t xml:space="preserve"> Otizmli bir çocuğa okulda eşlik edildi.</w:t>
            </w:r>
            <w:r w:rsidR="0032309E"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  <w:r w:rsidR="00DE50F7" w:rsidRPr="00CC2A7F">
              <w:rPr>
                <w:rStyle w:val="Gl"/>
                <w:rFonts w:ascii="Times New Roman" w:eastAsia="Calibri" w:hAnsi="Times New Roman" w:cs="Times New Roman"/>
                <w:b w:val="0"/>
                <w:color w:val="auto"/>
                <w:szCs w:val="22"/>
                <w:lang w:bidi="tr-TR"/>
              </w:rPr>
              <w:t>Evde Özel eğitim programına destek olundu.</w:t>
            </w:r>
          </w:p>
          <w:p w:rsidR="00527285" w:rsidRPr="00CC2A7F" w:rsidRDefault="0032309E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Eylül 2017</w:t>
            </w:r>
            <w:r w:rsidR="003D1B71" w:rsidRPr="00CC2A7F">
              <w:rPr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–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Mayıs 2018</w:t>
            </w:r>
          </w:p>
          <w:p w:rsidR="003D1B71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Sedat Taş Özel Eğitim ve Rehabilitasyon Merkezi</w:t>
            </w:r>
          </w:p>
          <w:p w:rsidR="00F10FAA" w:rsidRPr="00CC2A7F" w:rsidRDefault="0032309E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Stajyer</w:t>
            </w:r>
            <w:r w:rsidR="003B756B"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32309E" w:rsidRPr="00CC2A7F" w:rsidRDefault="003D1B71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="0032309E" w:rsidRPr="00CC2A7F">
              <w:rPr>
                <w:rFonts w:ascii="Times New Roman" w:hAnsi="Times New Roman" w:cs="Times New Roman"/>
                <w:szCs w:val="22"/>
              </w:rPr>
              <w:t>Kurumun dersleri ve işleyişiyle ilgili gözleml</w:t>
            </w:r>
            <w:r w:rsidR="00F10FAA" w:rsidRPr="00CC2A7F">
              <w:rPr>
                <w:rFonts w:ascii="Times New Roman" w:hAnsi="Times New Roman" w:cs="Times New Roman"/>
                <w:szCs w:val="22"/>
              </w:rPr>
              <w:t xml:space="preserve">er yapılmış ve iki ders dönemi </w:t>
            </w:r>
            <w:r w:rsidR="0032309E" w:rsidRPr="00CC2A7F">
              <w:rPr>
                <w:rFonts w:ascii="Times New Roman" w:hAnsi="Times New Roman" w:cs="Times New Roman"/>
                <w:szCs w:val="22"/>
              </w:rPr>
              <w:t>boyunca her dönem en az iki çocuk için Bireyselleştirilmiş Öğretim Planı hazırlanıp uygulanmıştır.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527285" w:rsidRPr="00CC2A7F" w:rsidRDefault="00F10FAA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Şubat 2018</w:t>
            </w:r>
            <w:r w:rsidRPr="00CC2A7F">
              <w:rPr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–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Mayıs 2018</w:t>
            </w:r>
          </w:p>
          <w:p w:rsidR="00F10FAA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 xml:space="preserve">• </w:t>
            </w:r>
            <w:r w:rsidRPr="00CC2A7F">
              <w:rPr>
                <w:rStyle w:val="Gl"/>
                <w:rFonts w:ascii="Times New Roman" w:eastAsia="Calibri" w:hAnsi="Times New Roman" w:cs="Times New Roman"/>
                <w:color w:val="auto"/>
                <w:sz w:val="22"/>
                <w:szCs w:val="22"/>
                <w:lang w:bidi="tr-TR"/>
              </w:rPr>
              <w:t xml:space="preserve">Hacettepe Üniversitesi </w:t>
            </w:r>
            <w:proofErr w:type="spellStart"/>
            <w:r w:rsidRPr="00CC2A7F">
              <w:rPr>
                <w:rStyle w:val="Gl"/>
                <w:rFonts w:ascii="Times New Roman" w:eastAsia="Calibri" w:hAnsi="Times New Roman" w:cs="Times New Roman"/>
                <w:color w:val="auto"/>
                <w:sz w:val="22"/>
                <w:szCs w:val="22"/>
                <w:lang w:bidi="tr-TR"/>
              </w:rPr>
              <w:t>Beytepe</w:t>
            </w:r>
            <w:proofErr w:type="spellEnd"/>
            <w:r w:rsidRPr="00CC2A7F">
              <w:rPr>
                <w:rStyle w:val="Gl"/>
                <w:rFonts w:ascii="Times New Roman" w:eastAsia="Calibri" w:hAnsi="Times New Roman" w:cs="Times New Roman"/>
                <w:color w:val="auto"/>
                <w:sz w:val="22"/>
                <w:szCs w:val="22"/>
                <w:lang w:bidi="tr-TR"/>
              </w:rPr>
              <w:t xml:space="preserve"> Anaokulu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Stajyer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Günlük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eğitim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akışı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hazırlanmakta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ve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her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staj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günü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 etkinlikler </w:t>
            </w:r>
            <w:proofErr w:type="spellStart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>uygulanmaktadır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  <w:lang w:val="en-US"/>
              </w:rPr>
              <w:t xml:space="preserve">. </w:t>
            </w:r>
          </w:p>
          <w:p w:rsidR="00527285" w:rsidRPr="00CC2A7F" w:rsidRDefault="00F10FAA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Eylül 2017</w:t>
            </w:r>
            <w:r w:rsidRPr="00CC2A7F">
              <w:rPr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–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Aralık 2017</w:t>
            </w:r>
          </w:p>
          <w:p w:rsidR="00F10FAA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Çiçek Hatun Anaokulu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Stajyer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F10FAA" w:rsidRPr="00CC2A7F" w:rsidRDefault="00F10FAA" w:rsidP="00527285">
            <w:pPr>
              <w:tabs>
                <w:tab w:val="left" w:pos="4214"/>
              </w:tabs>
              <w:spacing w:before="62" w:line="276" w:lineRule="auto"/>
              <w:ind w:right="643"/>
              <w:rPr>
                <w:rFonts w:ascii="Times New Roman" w:eastAsia="Arial" w:hAnsi="Times New Roman" w:cs="Times New Roman"/>
                <w:spacing w:val="-3"/>
                <w:lang w:val="en-US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lang w:bidi="tr-TR"/>
              </w:rPr>
              <w:t xml:space="preserve">• </w:t>
            </w:r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Ilk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iki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hafta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gözlemler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yapılmış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ardından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dönem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boyunca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gramStart"/>
            <w:r w:rsidRPr="00CC2A7F">
              <w:rPr>
                <w:rFonts w:ascii="Times New Roman" w:eastAsia="Arial" w:hAnsi="Times New Roman" w:cs="Times New Roman"/>
                <w:spacing w:val="-3"/>
              </w:rPr>
              <w:t>günlük</w:t>
            </w:r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eğitim</w:t>
            </w:r>
            <w:proofErr w:type="spellEnd"/>
            <w:proofErr w:type="gram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akışı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hazırlanıp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etkinlikler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uygulanmıştır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.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Seçilen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bir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çocuk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için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dönem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boyu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gözlem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formu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tutulup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gelişim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raporu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>hazırlanmıştır</w:t>
            </w:r>
            <w:proofErr w:type="spellEnd"/>
            <w:r w:rsidRPr="00CC2A7F">
              <w:rPr>
                <w:rFonts w:ascii="Times New Roman" w:eastAsia="Arial" w:hAnsi="Times New Roman" w:cs="Times New Roman"/>
                <w:spacing w:val="-3"/>
                <w:lang w:val="en-US"/>
              </w:rPr>
              <w:t xml:space="preserve">. </w:t>
            </w:r>
          </w:p>
          <w:p w:rsidR="00527285" w:rsidRPr="00CC2A7F" w:rsidRDefault="00527285" w:rsidP="00527285">
            <w:pPr>
              <w:pStyle w:val="Tarihler"/>
              <w:spacing w:line="276" w:lineRule="auto"/>
              <w:rPr>
                <w:rFonts w:ascii="Times New Roman" w:eastAsiaTheme="minorHAnsi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527285" w:rsidRPr="00CC2A7F" w:rsidRDefault="00F10FAA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Temmuz 2016</w:t>
            </w:r>
          </w:p>
          <w:p w:rsidR="00F10FAA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T.C. Aile ve Sosyal Politikalar Bakanlığı Saray Engelsiz Yaşam ve Rehabilitasyon Merkezi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Stajyer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="00D43F2B" w:rsidRPr="00CC2A7F">
              <w:rPr>
                <w:rFonts w:ascii="Times New Roman" w:hAnsi="Times New Roman" w:cs="Times New Roman"/>
                <w:szCs w:val="22"/>
              </w:rPr>
              <w:t xml:space="preserve">Özel </w:t>
            </w:r>
            <w:proofErr w:type="spellStart"/>
            <w:r w:rsidR="00D43F2B" w:rsidRPr="00CC2A7F">
              <w:rPr>
                <w:rFonts w:ascii="Times New Roman" w:hAnsi="Times New Roman" w:cs="Times New Roman"/>
                <w:szCs w:val="22"/>
              </w:rPr>
              <w:t>gereksinimli</w:t>
            </w:r>
            <w:proofErr w:type="spellEnd"/>
            <w:r w:rsidRPr="00CC2A7F">
              <w:rPr>
                <w:rFonts w:ascii="Times New Roman" w:hAnsi="Times New Roman" w:cs="Times New Roman"/>
                <w:szCs w:val="22"/>
              </w:rPr>
              <w:t xml:space="preserve"> çocukların bulunduğu ünitelerde çocuklar için Bireyselleştirilmiş Öğretim Planı ve materyal hazırlanıp uygulama yapılmıştır</w:t>
            </w:r>
          </w:p>
          <w:p w:rsidR="00F10FAA" w:rsidRPr="00CC2A7F" w:rsidRDefault="00F10FAA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Ağustos 2016</w:t>
            </w:r>
          </w:p>
          <w:p w:rsidR="00F10FAA" w:rsidRPr="00CC2A7F" w:rsidRDefault="00527285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>•</w:t>
            </w:r>
            <w:r w:rsidRPr="00CC2A7F">
              <w:rPr>
                <w:rFonts w:ascii="Times New Roman" w:hAnsi="Times New Roman" w:cs="Times New Roman"/>
                <w:b/>
                <w:noProof/>
                <w:spacing w:val="-3"/>
                <w:szCs w:val="22"/>
              </w:rPr>
              <w:t xml:space="preserve"> Ankara Üniversitesi Cebeci Hastanesi-Çocuk Cerrahisi Servisi</w:t>
            </w:r>
            <w:r w:rsidRPr="00CC2A7F">
              <w:rPr>
                <w:rFonts w:ascii="Times New Roman" w:hAnsi="Times New Roman" w:cs="Times New Roman"/>
                <w:szCs w:val="22"/>
              </w:rPr>
              <w:t xml:space="preserve"> Stajyer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zCs w:val="22"/>
              </w:rPr>
              <w:t xml:space="preserve">Oyun odasında aktiviteler düzenlenmiş, yatan çocuklarla yatak başı etkinlikler yapılmış, hasta çocuk partileri düzenlenmiştir. </w:t>
            </w:r>
          </w:p>
          <w:p w:rsidR="00527285" w:rsidRPr="00CC2A7F" w:rsidRDefault="00D43F2B" w:rsidP="00527285">
            <w:pPr>
              <w:pStyle w:val="Deneyim"/>
              <w:spacing w:line="276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Cs w:val="22"/>
              </w:rPr>
            </w:pPr>
            <w:r w:rsidRPr="00CC2A7F">
              <w:rPr>
                <w:rFonts w:ascii="Times New Roman" w:eastAsiaTheme="minorEastAsia" w:hAnsi="Times New Roman" w:cs="Times New Roman"/>
                <w:b/>
                <w:color w:val="000000" w:themeColor="text1"/>
                <w:szCs w:val="22"/>
              </w:rPr>
              <w:t>Şubat 2016- Mayıs 2016</w:t>
            </w:r>
          </w:p>
          <w:p w:rsidR="00527285" w:rsidRPr="00CC2A7F" w:rsidRDefault="00527285" w:rsidP="00527285">
            <w:pPr>
              <w:pStyle w:val="Deneyim"/>
              <w:spacing w:line="276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b/>
                <w:spacing w:val="-3"/>
                <w:szCs w:val="22"/>
              </w:rPr>
              <w:t>Ankara Çocuk Sağlığı ve Hastalıkları Hematoloji ve Onkoloji Eğitim ve Araştırma Hastanesi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Style w:val="Gl"/>
                <w:rFonts w:ascii="Times New Roman" w:eastAsiaTheme="minorEastAsia" w:hAnsi="Times New Roman" w:cs="Times New Roman"/>
                <w:bCs w:val="0"/>
                <w:color w:val="000000" w:themeColor="text1"/>
                <w:szCs w:val="22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Stajyer</w:t>
            </w: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 </w:t>
            </w:r>
          </w:p>
          <w:p w:rsidR="00F10FAA" w:rsidRPr="00CC2A7F" w:rsidRDefault="00F10FAA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="00D43F2B" w:rsidRPr="00CC2A7F">
              <w:rPr>
                <w:rFonts w:ascii="Times New Roman" w:hAnsi="Times New Roman" w:cs="Times New Roman"/>
                <w:szCs w:val="22"/>
              </w:rPr>
              <w:t>6 hafta oyun odasında hasta çocuklarla oda içinde y</w:t>
            </w:r>
            <w:r w:rsidR="00527285" w:rsidRPr="00CC2A7F">
              <w:rPr>
                <w:rFonts w:ascii="Times New Roman" w:hAnsi="Times New Roman" w:cs="Times New Roman"/>
                <w:szCs w:val="22"/>
              </w:rPr>
              <w:t>a da yatak başında etkinlikler yapılmıştır. İ</w:t>
            </w:r>
            <w:r w:rsidR="00D43F2B" w:rsidRPr="00CC2A7F">
              <w:rPr>
                <w:rFonts w:ascii="Times New Roman" w:hAnsi="Times New Roman" w:cs="Times New Roman"/>
                <w:szCs w:val="22"/>
              </w:rPr>
              <w:t xml:space="preserve">kinci 6 hafta Çocuk gelişimi servisinde çocuk </w:t>
            </w:r>
            <w:r w:rsidR="00527285" w:rsidRPr="00CC2A7F">
              <w:rPr>
                <w:rFonts w:ascii="Times New Roman" w:hAnsi="Times New Roman" w:cs="Times New Roman"/>
                <w:szCs w:val="22"/>
              </w:rPr>
              <w:t>gelişimcilerle aile</w:t>
            </w:r>
            <w:r w:rsidR="00D43F2B" w:rsidRPr="00CC2A7F">
              <w:rPr>
                <w:rFonts w:ascii="Times New Roman" w:hAnsi="Times New Roman" w:cs="Times New Roman"/>
                <w:szCs w:val="22"/>
              </w:rPr>
              <w:t xml:space="preserve"> görüşmelerine girilmiştir.</w:t>
            </w:r>
          </w:p>
          <w:p w:rsidR="00527285" w:rsidRPr="00CC2A7F" w:rsidRDefault="00D43F2B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Fonts w:ascii="Times New Roman" w:hAnsi="Times New Roman" w:cs="Times New Roman"/>
                <w:sz w:val="22"/>
                <w:szCs w:val="22"/>
              </w:rPr>
              <w:t>2015-2016 Eğitim Öğretim yılı</w:t>
            </w:r>
            <w:r w:rsidR="00527285" w:rsidRPr="00CC2A7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D43F2B" w:rsidRPr="00CC2A7F" w:rsidRDefault="00527285" w:rsidP="00527285">
            <w:pPr>
              <w:pStyle w:val="Tarihler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Pr="00CC2A7F">
              <w:rPr>
                <w:rFonts w:ascii="Times New Roman" w:hAnsi="Times New Roman" w:cs="Times New Roman"/>
                <w:noProof/>
                <w:spacing w:val="-3"/>
                <w:sz w:val="22"/>
                <w:szCs w:val="22"/>
              </w:rPr>
              <w:t xml:space="preserve"> Ankara Üniversitesi Uygulama Anaokulu 2</w:t>
            </w:r>
          </w:p>
          <w:p w:rsidR="00D43F2B" w:rsidRPr="00CC2A7F" w:rsidRDefault="00D43F2B" w:rsidP="00527285">
            <w:pPr>
              <w:pStyle w:val="Deneyim"/>
              <w:spacing w:line="276" w:lineRule="auto"/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</w:pPr>
            <w:r w:rsidRPr="00CC2A7F">
              <w:rPr>
                <w:rFonts w:ascii="Times New Roman" w:hAnsi="Times New Roman" w:cs="Times New Roman"/>
                <w:szCs w:val="22"/>
              </w:rPr>
              <w:t>Kısmi Zamanlı Çalışan</w:t>
            </w:r>
          </w:p>
          <w:p w:rsidR="00D43F2B" w:rsidRPr="00CC2A7F" w:rsidRDefault="00D43F2B" w:rsidP="00527285">
            <w:pPr>
              <w:pStyle w:val="Deneyim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szCs w:val="22"/>
                <w:lang w:bidi="tr-TR"/>
              </w:rPr>
              <w:t xml:space="preserve">• </w:t>
            </w:r>
            <w:r w:rsidRPr="00CC2A7F">
              <w:rPr>
                <w:rFonts w:ascii="Times New Roman" w:hAnsi="Times New Roman" w:cs="Times New Roman"/>
                <w:szCs w:val="22"/>
              </w:rPr>
              <w:t>Ders materyalleri hazırlanmış ve derste çocuklar konusunda eğitimcilere yardımcı olunmuştur</w:t>
            </w:r>
          </w:p>
          <w:p w:rsidR="00F10FAA" w:rsidRPr="00CC2A7F" w:rsidRDefault="00F10FAA" w:rsidP="00F10FAA">
            <w:pPr>
              <w:pStyle w:val="Deneyim"/>
              <w:rPr>
                <w:rFonts w:ascii="Times New Roman" w:hAnsi="Times New Roman" w:cs="Times New Roman"/>
              </w:rPr>
            </w:pPr>
          </w:p>
          <w:p w:rsidR="003D1B71" w:rsidRPr="00CC2A7F" w:rsidRDefault="00934C51" w:rsidP="00934C51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Eğitim Bilgileri</w:t>
            </w:r>
          </w:p>
          <w:p w:rsidR="00934C51" w:rsidRPr="00CC2A7F" w:rsidRDefault="00934C51" w:rsidP="00353B60">
            <w:pPr>
              <w:pStyle w:val="OkulAd"/>
              <w:rPr>
                <w:rFonts w:ascii="Times New Roman" w:hAnsi="Times New Roman" w:cs="Times New Roman"/>
              </w:rPr>
            </w:pPr>
          </w:p>
          <w:p w:rsidR="00961FC5" w:rsidRPr="00CC2A7F" w:rsidRDefault="00961FC5" w:rsidP="00353B60">
            <w:pPr>
              <w:pStyle w:val="OkulAd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2013-2018</w:t>
            </w:r>
          </w:p>
          <w:p w:rsidR="003D1B71" w:rsidRPr="00CC2A7F" w:rsidRDefault="00D43F2B" w:rsidP="00353B60">
            <w:pPr>
              <w:pStyle w:val="OkulAd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Ankara Üniversitesi</w:t>
            </w:r>
            <w:r w:rsidR="003D1B71" w:rsidRPr="00CC2A7F">
              <w:rPr>
                <w:rFonts w:ascii="Times New Roman" w:hAnsi="Times New Roman" w:cs="Times New Roman"/>
                <w:lang w:bidi="tr-TR"/>
              </w:rPr>
              <w:t xml:space="preserve">, </w:t>
            </w:r>
            <w:r w:rsidRPr="00CC2A7F">
              <w:rPr>
                <w:rFonts w:ascii="Times New Roman" w:hAnsi="Times New Roman" w:cs="Times New Roman"/>
              </w:rPr>
              <w:t>Sağlık Bilimleri Fakültesi Çocuk Gelişimi Bölümü</w:t>
            </w:r>
          </w:p>
          <w:p w:rsidR="003D1B71" w:rsidRPr="00CC2A7F" w:rsidRDefault="00D43F2B" w:rsidP="00AC6C7E">
            <w:pPr>
              <w:pStyle w:val="ListeMaddemi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Baba Bebek Bağlanması konulu bitirme tezi ile mezun olunmuştur.</w:t>
            </w:r>
          </w:p>
          <w:p w:rsidR="00961FC5" w:rsidRPr="00CC2A7F" w:rsidRDefault="00961FC5" w:rsidP="00961FC5">
            <w:pPr>
              <w:pStyle w:val="ListeMaddemi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</w:p>
          <w:p w:rsidR="00961FC5" w:rsidRPr="00CC2A7F" w:rsidRDefault="00961FC5" w:rsidP="00961FC5">
            <w:pPr>
              <w:pStyle w:val="ListeMaddemi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</w:rPr>
            </w:pPr>
            <w:r w:rsidRPr="00CC2A7F">
              <w:rPr>
                <w:rFonts w:ascii="Times New Roman" w:hAnsi="Times New Roman" w:cs="Times New Roman"/>
                <w:b/>
              </w:rPr>
              <w:t>2008-2012</w:t>
            </w:r>
          </w:p>
          <w:p w:rsidR="00961FC5" w:rsidRPr="00CC2A7F" w:rsidRDefault="00961FC5" w:rsidP="00961FC5">
            <w:pPr>
              <w:pStyle w:val="ListeMaddemi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</w:rPr>
            </w:pPr>
            <w:r w:rsidRPr="00CC2A7F">
              <w:rPr>
                <w:rFonts w:ascii="Times New Roman" w:hAnsi="Times New Roman" w:cs="Times New Roman"/>
                <w:b/>
              </w:rPr>
              <w:t>Sivas Anadolu Lisesi</w:t>
            </w:r>
          </w:p>
          <w:p w:rsidR="00934C51" w:rsidRPr="00CC2A7F" w:rsidRDefault="00934C51" w:rsidP="00961FC5">
            <w:pPr>
              <w:pStyle w:val="ListeMaddemi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</w:rPr>
            </w:pPr>
          </w:p>
          <w:p w:rsidR="00934C51" w:rsidRPr="00CC2A7F" w:rsidRDefault="00934C51" w:rsidP="00961FC5">
            <w:pPr>
              <w:pStyle w:val="ListeMaddemi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</w:rPr>
            </w:pPr>
          </w:p>
          <w:p w:rsidR="00934C51" w:rsidRPr="00CC2A7F" w:rsidRDefault="00934C51" w:rsidP="00934C51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lastRenderedPageBreak/>
              <w:t>Kurslar ve Belgeler</w:t>
            </w:r>
          </w:p>
          <w:p w:rsidR="005A1365" w:rsidRPr="005B4925" w:rsidRDefault="005A136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2020</w:t>
            </w:r>
          </w:p>
          <w:p w:rsidR="005A1365" w:rsidRPr="005B4925" w:rsidRDefault="005A136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Oyun Terapileri Sempozyumu</w:t>
            </w:r>
          </w:p>
          <w:p w:rsidR="00CD03E3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Katılımcı</w:t>
            </w:r>
          </w:p>
          <w:p w:rsidR="005A1365" w:rsidRPr="005B4925" w:rsidRDefault="005A136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2020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ETEÇOM-2</w:t>
            </w:r>
          </w:p>
          <w:p w:rsidR="00527285" w:rsidRPr="005B4925" w:rsidRDefault="0052728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Etkileşim Temelli Erken Çocuklukta Müdahale Programı-2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Haziran 2019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7D1DE4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Çağdaş Drama Derneği Drama Eğitmenliği Eğiti 5. Aşama Bitirme belgesi</w:t>
            </w:r>
          </w:p>
          <w:p w:rsidR="00961FC5" w:rsidRPr="005B4925" w:rsidRDefault="007D1DE4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lang w:bidi="tr-TR"/>
              </w:rPr>
              <w:t>•</w:t>
            </w:r>
            <w:r w:rsidR="00961FC5" w:rsidRPr="005B4925">
              <w:rPr>
                <w:rFonts w:ascii="Times New Roman" w:hAnsi="Times New Roman" w:cs="Times New Roman"/>
              </w:rPr>
              <w:t>Raportörlük aşaması tamamla</w:t>
            </w:r>
            <w:r w:rsidRPr="005B4925">
              <w:rPr>
                <w:rFonts w:ascii="Times New Roman" w:hAnsi="Times New Roman" w:cs="Times New Roman"/>
              </w:rPr>
              <w:t>nmış proje aşaması sürmektedir.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Nisan 2019</w:t>
            </w:r>
            <w:r w:rsidRPr="005B4925">
              <w:rPr>
                <w:rFonts w:ascii="Times New Roman" w:hAnsi="Times New Roman" w:cs="Times New Roman"/>
                <w:b/>
              </w:rPr>
              <w:tab/>
              <w:t xml:space="preserve">               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Memory </w:t>
            </w:r>
            <w:proofErr w:type="spellStart"/>
            <w:r w:rsidRPr="005B4925">
              <w:rPr>
                <w:rFonts w:ascii="Times New Roman" w:hAnsi="Times New Roman" w:cs="Times New Roman"/>
              </w:rPr>
              <w:t>In</w:t>
            </w:r>
            <w:proofErr w:type="spellEnd"/>
            <w:r w:rsidRPr="005B492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B4925">
              <w:rPr>
                <w:rFonts w:ascii="Times New Roman" w:hAnsi="Times New Roman" w:cs="Times New Roman"/>
              </w:rPr>
              <w:t>Formation</w:t>
            </w:r>
            <w:proofErr w:type="spellEnd"/>
            <w:r w:rsidRPr="005B4925">
              <w:rPr>
                <w:rFonts w:ascii="Times New Roman" w:hAnsi="Times New Roman" w:cs="Times New Roman"/>
              </w:rPr>
              <w:t xml:space="preserve">-Hareket, Hafıza ve Dans (Konulu Yaratıcı Drama Atölyesi)-   </w:t>
            </w:r>
            <w:proofErr w:type="spellStart"/>
            <w:r w:rsidRPr="005B4925">
              <w:rPr>
                <w:rFonts w:ascii="Times New Roman" w:hAnsi="Times New Roman" w:cs="Times New Roman"/>
              </w:rPr>
              <w:t>Eldad</w:t>
            </w:r>
            <w:proofErr w:type="spellEnd"/>
            <w:r w:rsidRPr="005B4925">
              <w:rPr>
                <w:rFonts w:ascii="Times New Roman" w:hAnsi="Times New Roman" w:cs="Times New Roman"/>
              </w:rPr>
              <w:t xml:space="preserve"> Ben </w:t>
            </w:r>
            <w:proofErr w:type="spellStart"/>
            <w:r w:rsidRPr="005B4925">
              <w:rPr>
                <w:rFonts w:ascii="Times New Roman" w:hAnsi="Times New Roman" w:cs="Times New Roman"/>
              </w:rPr>
              <w:t>Sasson</w:t>
            </w:r>
            <w:proofErr w:type="spellEnd"/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Mart 2019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Çocuk ve Sanat (Konulu Yaratıcı Drama Atölyesi) Serap Antepli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Ocak 2019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Okul </w:t>
            </w:r>
            <w:r w:rsidR="002F0419" w:rsidRPr="005B4925">
              <w:rPr>
                <w:rFonts w:ascii="Times New Roman" w:hAnsi="Times New Roman" w:cs="Times New Roman"/>
              </w:rPr>
              <w:t>Öncesi ve İlkokul Öğrencileri İç</w:t>
            </w:r>
            <w:r w:rsidRPr="005B4925">
              <w:rPr>
                <w:rFonts w:ascii="Times New Roman" w:hAnsi="Times New Roman" w:cs="Times New Roman"/>
              </w:rPr>
              <w:t>in Dans/Devinim Öğretimi ve Sahnelenmesi (</w:t>
            </w:r>
            <w:r w:rsidR="002F0419" w:rsidRPr="005B4925">
              <w:rPr>
                <w:rFonts w:ascii="Times New Roman" w:hAnsi="Times New Roman" w:cs="Times New Roman"/>
              </w:rPr>
              <w:t>Konulu Yaratıcı Drama Atölyesi</w:t>
            </w:r>
            <w:r w:rsidRPr="005B4925">
              <w:rPr>
                <w:rFonts w:ascii="Times New Roman" w:hAnsi="Times New Roman" w:cs="Times New Roman"/>
              </w:rPr>
              <w:t>)</w:t>
            </w:r>
            <w:r w:rsidR="002F0419" w:rsidRPr="005B4925">
              <w:rPr>
                <w:rFonts w:ascii="Times New Roman" w:hAnsi="Times New Roman" w:cs="Times New Roman"/>
              </w:rPr>
              <w:t xml:space="preserve"> </w:t>
            </w:r>
            <w:r w:rsidRPr="005B4925">
              <w:rPr>
                <w:rFonts w:ascii="Times New Roman" w:hAnsi="Times New Roman" w:cs="Times New Roman"/>
              </w:rPr>
              <w:t>Selda Doğan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2018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1. Çocuk Gelişimi Günleri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Şubat 2018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proofErr w:type="spellStart"/>
            <w:r w:rsidRPr="005B4925">
              <w:rPr>
                <w:rFonts w:ascii="Times New Roman" w:hAnsi="Times New Roman" w:cs="Times New Roman"/>
              </w:rPr>
              <w:t>Montessori</w:t>
            </w:r>
            <w:proofErr w:type="spellEnd"/>
            <w:r w:rsidRPr="005B4925">
              <w:rPr>
                <w:rFonts w:ascii="Times New Roman" w:hAnsi="Times New Roman" w:cs="Times New Roman"/>
              </w:rPr>
              <w:t xml:space="preserve"> ile Müzik Uygulamaları Eğitimi 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Aralık 2017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Çocuk Resimleri Analizi ve Psikolojik Resim Testleri Eğitimi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Ekim 2017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52728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Oyun </w:t>
            </w:r>
            <w:r w:rsidR="00961FC5" w:rsidRPr="005B4925">
              <w:rPr>
                <w:rFonts w:ascii="Times New Roman" w:hAnsi="Times New Roman" w:cs="Times New Roman"/>
              </w:rPr>
              <w:t xml:space="preserve">Var- Müzede Oyun </w:t>
            </w:r>
            <w:proofErr w:type="spellStart"/>
            <w:r w:rsidR="00961FC5" w:rsidRPr="005B4925">
              <w:rPr>
                <w:rFonts w:ascii="Times New Roman" w:hAnsi="Times New Roman" w:cs="Times New Roman"/>
              </w:rPr>
              <w:t>Çalıştayı</w:t>
            </w:r>
            <w:proofErr w:type="spellEnd"/>
            <w:r w:rsidR="00961FC5" w:rsidRPr="005B4925">
              <w:rPr>
                <w:rFonts w:ascii="Times New Roman" w:hAnsi="Times New Roman" w:cs="Times New Roman"/>
              </w:rPr>
              <w:t>- H</w:t>
            </w:r>
            <w:r w:rsidR="002F0419" w:rsidRPr="005B4925">
              <w:rPr>
                <w:rFonts w:ascii="Times New Roman" w:hAnsi="Times New Roman" w:cs="Times New Roman"/>
              </w:rPr>
              <w:t xml:space="preserve">acettepe Üniversitesi Çocuk </w:t>
            </w:r>
            <w:r w:rsidR="00961FC5" w:rsidRPr="005B4925">
              <w:rPr>
                <w:rFonts w:ascii="Times New Roman" w:hAnsi="Times New Roman" w:cs="Times New Roman"/>
              </w:rPr>
              <w:t>Gelişimi Günleri</w:t>
            </w:r>
          </w:p>
          <w:p w:rsidR="00961FC5" w:rsidRPr="005B4925" w:rsidRDefault="007D1DE4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Katılımcı </w:t>
            </w:r>
            <w:r w:rsidR="00961FC5" w:rsidRPr="005B4925">
              <w:rPr>
                <w:rFonts w:ascii="Times New Roman" w:hAnsi="Times New Roman" w:cs="Times New Roman"/>
              </w:rPr>
              <w:t xml:space="preserve">  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2017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CD03E3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IV. Ulusal Çocuk Gelişimi Öğrenci Kongresi- Konya 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( Bitirme tezi sun</w:t>
            </w:r>
            <w:r w:rsidR="002F0419" w:rsidRPr="005B4925">
              <w:rPr>
                <w:rFonts w:ascii="Times New Roman" w:hAnsi="Times New Roman" w:cs="Times New Roman"/>
              </w:rPr>
              <w:t>umu yapılmıştır)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  <w:b/>
              </w:rPr>
            </w:pPr>
            <w:r w:rsidRPr="005B4925">
              <w:rPr>
                <w:rFonts w:ascii="Times New Roman" w:hAnsi="Times New Roman" w:cs="Times New Roman"/>
                <w:b/>
              </w:rPr>
              <w:t>Ekim 2016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26. Ulusal Özel Eğitim Kongresi- Eskişehir</w:t>
            </w:r>
          </w:p>
          <w:p w:rsidR="007D1DE4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Katılımcı</w:t>
            </w: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lastRenderedPageBreak/>
              <w:t>Ekim 2016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Özel </w:t>
            </w:r>
            <w:proofErr w:type="spellStart"/>
            <w:r w:rsidRPr="005B4925">
              <w:rPr>
                <w:rFonts w:ascii="Times New Roman" w:hAnsi="Times New Roman" w:cs="Times New Roman"/>
              </w:rPr>
              <w:t>Gereksinimli</w:t>
            </w:r>
            <w:proofErr w:type="spellEnd"/>
            <w:r w:rsidRPr="005B4925">
              <w:rPr>
                <w:rFonts w:ascii="Times New Roman" w:hAnsi="Times New Roman" w:cs="Times New Roman"/>
              </w:rPr>
              <w:t xml:space="preserve"> Çocukları Tacizde</w:t>
            </w:r>
            <w:r w:rsidR="002F0419" w:rsidRPr="005B4925">
              <w:rPr>
                <w:rFonts w:ascii="Times New Roman" w:hAnsi="Times New Roman" w:cs="Times New Roman"/>
              </w:rPr>
              <w:t xml:space="preserve">n Koruma </w:t>
            </w:r>
            <w:proofErr w:type="spellStart"/>
            <w:r w:rsidR="002F0419" w:rsidRPr="005B4925">
              <w:rPr>
                <w:rFonts w:ascii="Times New Roman" w:hAnsi="Times New Roman" w:cs="Times New Roman"/>
              </w:rPr>
              <w:t>Çalıştayı</w:t>
            </w:r>
            <w:proofErr w:type="spellEnd"/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 26. Ulusal Özel E. Kongresi</w:t>
            </w:r>
          </w:p>
          <w:p w:rsidR="00CD03E3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Katılımcı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                 </w:t>
            </w: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2016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III. Ulusal Çocuk Gelişimi Kongresi- Ankara Üniversitesi</w:t>
            </w:r>
          </w:p>
          <w:p w:rsidR="00961FC5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Kongre hazırlama komitesinde katkıda bulunulmuştur.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Haziran 2015</w:t>
            </w:r>
            <w:r w:rsidRPr="005B4925">
              <w:rPr>
                <w:rFonts w:ascii="Times New Roman" w:hAnsi="Times New Roman" w:cs="Times New Roman"/>
              </w:rPr>
              <w:t xml:space="preserve">                     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Çocukların İnternette İstismardan K</w:t>
            </w:r>
            <w:r w:rsidR="002F0419" w:rsidRPr="005B4925">
              <w:rPr>
                <w:rFonts w:ascii="Times New Roman" w:hAnsi="Times New Roman" w:cs="Times New Roman"/>
              </w:rPr>
              <w:t xml:space="preserve">orunması </w:t>
            </w:r>
            <w:proofErr w:type="spellStart"/>
            <w:r w:rsidR="002F0419" w:rsidRPr="005B4925">
              <w:rPr>
                <w:rFonts w:ascii="Times New Roman" w:hAnsi="Times New Roman" w:cs="Times New Roman"/>
              </w:rPr>
              <w:t>Çalıştayı</w:t>
            </w:r>
            <w:proofErr w:type="spellEnd"/>
            <w:r w:rsidR="002F0419" w:rsidRPr="005B4925">
              <w:rPr>
                <w:rFonts w:ascii="Times New Roman" w:hAnsi="Times New Roman" w:cs="Times New Roman"/>
              </w:rPr>
              <w:t xml:space="preserve">- 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 ÇTCS Mücadele Ağı Çocuğa Karşı Cinsel Ticari</w:t>
            </w:r>
            <w:r w:rsidR="002F0419" w:rsidRPr="005B4925">
              <w:rPr>
                <w:rFonts w:ascii="Times New Roman" w:hAnsi="Times New Roman" w:cs="Times New Roman"/>
              </w:rPr>
              <w:t xml:space="preserve"> Sömürü ve </w:t>
            </w:r>
            <w:r w:rsidRPr="005B4925">
              <w:rPr>
                <w:rFonts w:ascii="Times New Roman" w:hAnsi="Times New Roman" w:cs="Times New Roman"/>
              </w:rPr>
              <w:t>İstismarın Azaltılması Projesi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Mart 2015</w:t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Beyin Gelişimi Sempozyumu</w:t>
            </w:r>
          </w:p>
          <w:p w:rsidR="00CD03E3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Katılımcı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 </w:t>
            </w:r>
            <w:r w:rsidRPr="005B4925">
              <w:rPr>
                <w:rFonts w:ascii="Times New Roman" w:hAnsi="Times New Roman" w:cs="Times New Roman"/>
                <w:b/>
              </w:rPr>
              <w:t>Mayıs 2014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 xml:space="preserve">I. Ulusal Çocuk Gelişimi </w:t>
            </w:r>
            <w:r w:rsidR="002F0419" w:rsidRPr="005B4925">
              <w:rPr>
                <w:rFonts w:ascii="Times New Roman" w:hAnsi="Times New Roman" w:cs="Times New Roman"/>
              </w:rPr>
              <w:t xml:space="preserve">Öğrenci Kongresi- </w:t>
            </w:r>
            <w:r w:rsidRPr="005B4925">
              <w:rPr>
                <w:rFonts w:ascii="Times New Roman" w:hAnsi="Times New Roman" w:cs="Times New Roman"/>
              </w:rPr>
              <w:t>Hacettepe Üniversitesi</w:t>
            </w:r>
          </w:p>
          <w:p w:rsidR="00CD03E3" w:rsidRPr="005B4925" w:rsidRDefault="00CD03E3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Katılımcı</w:t>
            </w:r>
          </w:p>
          <w:p w:rsidR="00961FC5" w:rsidRPr="005B4925" w:rsidRDefault="00961FC5" w:rsidP="00961FC5">
            <w:pPr>
              <w:rPr>
                <w:rFonts w:ascii="Times New Roman" w:hAnsi="Times New Roman" w:cs="Times New Roman"/>
              </w:rPr>
            </w:pPr>
          </w:p>
          <w:p w:rsidR="002F0419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  <w:b/>
              </w:rPr>
              <w:t>Mayıs 2014</w:t>
            </w:r>
            <w:r w:rsidRPr="005B4925">
              <w:rPr>
                <w:rFonts w:ascii="Times New Roman" w:hAnsi="Times New Roman" w:cs="Times New Roman"/>
                <w:b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  <w:r w:rsidRPr="005B4925">
              <w:rPr>
                <w:rFonts w:ascii="Times New Roman" w:hAnsi="Times New Roman" w:cs="Times New Roman"/>
              </w:rPr>
              <w:tab/>
            </w:r>
          </w:p>
          <w:p w:rsidR="003D1B71" w:rsidRPr="005B4925" w:rsidRDefault="00961FC5" w:rsidP="00961FC5">
            <w:pPr>
              <w:rPr>
                <w:rFonts w:ascii="Times New Roman" w:hAnsi="Times New Roman" w:cs="Times New Roman"/>
              </w:rPr>
            </w:pPr>
            <w:r w:rsidRPr="005B4925">
              <w:rPr>
                <w:rFonts w:ascii="Times New Roman" w:hAnsi="Times New Roman" w:cs="Times New Roman"/>
              </w:rPr>
              <w:t>Fonolojik Farkındalık Atölyesi- I. Ulusal Çocuk Gelişimi Öğrenci Kongresi</w:t>
            </w:r>
          </w:p>
          <w:p w:rsidR="002F0419" w:rsidRPr="00CC2A7F" w:rsidRDefault="002F0419" w:rsidP="00EF7668">
            <w:pPr>
              <w:pStyle w:val="Balk2"/>
              <w:rPr>
                <w:rFonts w:ascii="Times New Roman" w:hAnsi="Times New Roman" w:cs="Times New Roman"/>
              </w:rPr>
            </w:pPr>
          </w:p>
          <w:p w:rsidR="00DE50F7" w:rsidRPr="00CC2A7F" w:rsidRDefault="00934C51" w:rsidP="00DE50F7">
            <w:pPr>
              <w:pStyle w:val="Balk1"/>
              <w:rPr>
                <w:rFonts w:ascii="Times New Roman" w:hAnsi="Times New Roman" w:cs="Times New Roman"/>
                <w:i/>
              </w:rPr>
            </w:pPr>
            <w:r w:rsidRPr="00CC2A7F">
              <w:rPr>
                <w:rFonts w:ascii="Times New Roman" w:hAnsi="Times New Roman" w:cs="Times New Roman"/>
              </w:rPr>
              <w:t>Sivil Toplum Çalışmaları ve Projeler</w:t>
            </w:r>
          </w:p>
          <w:p w:rsidR="00961FC5" w:rsidRPr="005B4925" w:rsidRDefault="00961FC5" w:rsidP="00961FC5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2017- 2019</w:t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  <w:p w:rsidR="00961FC5" w:rsidRPr="005B4925" w:rsidRDefault="00961FC5" w:rsidP="00961FC5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Gönüllü</w:t>
            </w:r>
          </w:p>
          <w:p w:rsidR="00961FC5" w:rsidRPr="005B4925" w:rsidRDefault="00961FC5" w:rsidP="00961FC5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Kadın Dayanışma Vakfı</w:t>
            </w:r>
          </w:p>
          <w:p w:rsidR="00961FC5" w:rsidRPr="005B4925" w:rsidRDefault="00CD03E3" w:rsidP="00961FC5">
            <w:pPr>
              <w:tabs>
                <w:tab w:val="left" w:pos="4214"/>
              </w:tabs>
              <w:spacing w:before="64"/>
              <w:ind w:right="643"/>
              <w:rPr>
                <w:rFonts w:ascii="Times New Roman" w:hAnsi="Times New Roman" w:cs="Times New Roman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lang w:bidi="tr-TR"/>
              </w:rPr>
              <w:t>•</w:t>
            </w:r>
            <w:r w:rsidR="00961FC5" w:rsidRPr="005B4925">
              <w:rPr>
                <w:rFonts w:ascii="Times New Roman" w:hAnsi="Times New Roman" w:cs="Times New Roman"/>
              </w:rPr>
              <w:t xml:space="preserve">Kadına Yönelik Şiddetle Mücadele Mekanizmalarını Güçlendirilmesi projesi kapsamında verilen </w:t>
            </w:r>
            <w:proofErr w:type="gramStart"/>
            <w:r w:rsidR="00527285" w:rsidRPr="005B4925">
              <w:rPr>
                <w:rFonts w:ascii="Times New Roman" w:hAnsi="Times New Roman" w:cs="Times New Roman"/>
              </w:rPr>
              <w:t xml:space="preserve">mağdurlara    </w:t>
            </w:r>
            <w:r w:rsidR="00961FC5" w:rsidRPr="005B4925">
              <w:rPr>
                <w:rFonts w:ascii="Times New Roman" w:hAnsi="Times New Roman" w:cs="Times New Roman"/>
              </w:rPr>
              <w:t>yaklaşım</w:t>
            </w:r>
            <w:proofErr w:type="gramEnd"/>
            <w:r w:rsidR="00961FC5" w:rsidRPr="005B4925">
              <w:rPr>
                <w:rFonts w:ascii="Times New Roman" w:hAnsi="Times New Roman" w:cs="Times New Roman"/>
              </w:rPr>
              <w:t xml:space="preserve">, şiddet gören kadınların hakları gibi </w:t>
            </w:r>
            <w:r w:rsidR="00961FC5" w:rsidRPr="005B4925">
              <w:rPr>
                <w:rFonts w:ascii="Times New Roman" w:hAnsi="Times New Roman" w:cs="Times New Roman"/>
              </w:rPr>
              <w:tab/>
              <w:t>konularda verilen eğitim alınmıştır. Bu eğitimden kazanılan bilgilerle 2017-2018 yıllarında</w:t>
            </w:r>
            <w:r w:rsidR="00527285" w:rsidRPr="005B4925">
              <w:rPr>
                <w:rFonts w:ascii="Times New Roman" w:hAnsi="Times New Roman" w:cs="Times New Roman"/>
              </w:rPr>
              <w:t xml:space="preserve"> </w:t>
            </w:r>
            <w:r w:rsidR="00961FC5" w:rsidRPr="005B4925">
              <w:rPr>
                <w:rFonts w:ascii="Times New Roman" w:hAnsi="Times New Roman" w:cs="Times New Roman"/>
              </w:rPr>
              <w:t>belirli bir dönemde vakıfta gönüllü çalışmalar yapılmıştır.</w:t>
            </w: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>2017-2018 Eğitim Öğretim Yılı</w:t>
            </w: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>Orkestra Çalışanı</w:t>
            </w: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>Ankara Üniversitesi Geri Dönüşüm Orkestrası Çöp Grubu</w:t>
            </w: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w w:val="105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Pr="005B4925">
              <w:rPr>
                <w:rFonts w:ascii="Times New Roman" w:hAnsi="Times New Roman" w:cs="Times New Roman"/>
                <w:w w:val="105"/>
                <w:sz w:val="22"/>
                <w:szCs w:val="22"/>
              </w:rPr>
              <w:t>Bu proje geri dönüştürülebilir her türlü materyal müzik aleti yapılmaya çalışılmış Ankara Üniversitesi içinde küçük konserler verilmiştir.</w:t>
            </w: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CD03E3" w:rsidRPr="005B4925" w:rsidRDefault="00CD03E3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7D1DE4" w:rsidRPr="005B4925" w:rsidRDefault="007D1DE4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</w:p>
          <w:p w:rsidR="00961FC5" w:rsidRPr="005B4925" w:rsidRDefault="00961FC5" w:rsidP="00961FC5">
            <w:pPr>
              <w:pStyle w:val="GvdeMetni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lastRenderedPageBreak/>
              <w:t>2016 Nisan- Mayıs</w:t>
            </w: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ab/>
            </w:r>
          </w:p>
          <w:p w:rsidR="00961FC5" w:rsidRPr="005B4925" w:rsidRDefault="00961FC5" w:rsidP="00961FC5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>Gönüllü</w:t>
            </w:r>
          </w:p>
          <w:p w:rsidR="00961FC5" w:rsidRPr="005B4925" w:rsidRDefault="00961FC5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w w:val="105"/>
                <w:sz w:val="22"/>
                <w:szCs w:val="22"/>
              </w:rPr>
              <w:t>Sincan Kadın ve Çocuk Ceza ve İnfaz Kurumu</w:t>
            </w:r>
          </w:p>
          <w:p w:rsidR="00961FC5" w:rsidRPr="005B4925" w:rsidRDefault="00CD03E3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961FC5" w:rsidRPr="005B4925">
              <w:rPr>
                <w:rFonts w:ascii="Times New Roman" w:hAnsi="Times New Roman" w:cs="Times New Roman"/>
                <w:w w:val="105"/>
                <w:sz w:val="22"/>
                <w:szCs w:val="22"/>
              </w:rPr>
              <w:t>Prof. Aysel Köksal Akyol önderliğinde yapılan çalışmada düzenli aralıklarla kadın cezaevinde bulunan kreşteki çocuklarla etkinlikler yapılmıştır.</w:t>
            </w:r>
          </w:p>
          <w:p w:rsidR="00CD03E3" w:rsidRPr="005B4925" w:rsidRDefault="00CD03E3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61FC5" w:rsidRPr="005B4925" w:rsidRDefault="00961FC5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Şubat 2016</w:t>
            </w:r>
          </w:p>
          <w:p w:rsidR="00961FC5" w:rsidRPr="005B4925" w:rsidRDefault="00961FC5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Avrupa Gönüllülük Hizmeti (EVS)</w:t>
            </w:r>
          </w:p>
          <w:p w:rsidR="00961FC5" w:rsidRPr="005B4925" w:rsidRDefault="00CD03E3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Romanya’nın </w:t>
            </w:r>
            <w:proofErr w:type="spellStart"/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>Piteşti</w:t>
            </w:r>
            <w:proofErr w:type="spellEnd"/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 şehrinde 1 ay boyunca yapılan gönüllü projede şehirdeki liselerde Türkiye’yle ilgili </w:t>
            </w:r>
            <w:proofErr w:type="gramStart"/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>workshoplar</w:t>
            </w:r>
            <w:proofErr w:type="gramEnd"/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 yapılmış, lisedeki çocuklara Türkiye anlatılmıştır.</w:t>
            </w:r>
          </w:p>
          <w:p w:rsidR="00961FC5" w:rsidRPr="005B4925" w:rsidRDefault="00961FC5" w:rsidP="007D1DE4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61FC5" w:rsidRPr="005B4925" w:rsidRDefault="00961FC5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2013-2014 Öğretim yılı</w:t>
            </w:r>
          </w:p>
          <w:p w:rsidR="00961FC5" w:rsidRPr="005B4925" w:rsidRDefault="00961FC5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Gönüllü Çocuk İhmalini ve İstismarını Önleme Derneği</w:t>
            </w:r>
          </w:p>
          <w:p w:rsidR="00961FC5" w:rsidRPr="005B4925" w:rsidRDefault="00CD03E3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>Dernekte düzenlenen 12 haftalık teorik eğitimde cinsel istismar, çocuk hakları, mağdur çocuklara yaklaşım gibi konularda verilen eğitimlerin ardından 8 haf</w:t>
            </w:r>
            <w:r w:rsidR="00527285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ta süren </w:t>
            </w:r>
            <w:proofErr w:type="spellStart"/>
            <w:r w:rsidR="00527285" w:rsidRPr="005B4925">
              <w:rPr>
                <w:rFonts w:ascii="Times New Roman" w:hAnsi="Times New Roman" w:cs="Times New Roman"/>
                <w:sz w:val="22"/>
                <w:szCs w:val="22"/>
              </w:rPr>
              <w:t>Yenidoğan</w:t>
            </w:r>
            <w:proofErr w:type="spellEnd"/>
            <w:r w:rsidR="00527285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 Çalışkanlar İ</w:t>
            </w:r>
            <w:r w:rsidR="00961FC5" w:rsidRPr="005B4925">
              <w:rPr>
                <w:rFonts w:ascii="Times New Roman" w:hAnsi="Times New Roman" w:cs="Times New Roman"/>
                <w:sz w:val="22"/>
                <w:szCs w:val="22"/>
              </w:rPr>
              <w:t>lkokulunda düzenlenen projede görev alınmıştır. Bu projede çocuklara kendilerini korumaya yönelik becerileri içeren faaliyetler hazırlanmıştır.</w:t>
            </w:r>
          </w:p>
          <w:p w:rsidR="00CD03E3" w:rsidRPr="00CC2A7F" w:rsidRDefault="00CD03E3" w:rsidP="00961FC5">
            <w:pPr>
              <w:pStyle w:val="GvdeMetni"/>
              <w:tabs>
                <w:tab w:val="left" w:pos="4214"/>
              </w:tabs>
              <w:ind w:right="6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50F7" w:rsidRPr="00CC2A7F" w:rsidRDefault="00DE50F7" w:rsidP="00DE50F7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Ek Bilgiler</w:t>
            </w: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Mayıs 2018</w:t>
            </w:r>
            <w:r w:rsidRPr="005B4925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            </w:t>
            </w:r>
          </w:p>
          <w:p w:rsidR="00DE50F7" w:rsidRPr="005B4925" w:rsidRDefault="007D1DE4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DE50F7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Baba Bebek Bağlanması isimli bitirme tezi </w:t>
            </w:r>
            <w:r w:rsidR="00CD03E3" w:rsidRPr="005B4925">
              <w:rPr>
                <w:rFonts w:ascii="Times New Roman" w:hAnsi="Times New Roman" w:cs="Times New Roman"/>
                <w:sz w:val="22"/>
                <w:szCs w:val="22"/>
              </w:rPr>
              <w:t xml:space="preserve">IV. Çocuk Gelişimi Öğrenci Kongresi-Konya’da </w:t>
            </w:r>
            <w:r w:rsidR="00DE50F7" w:rsidRPr="005B4925">
              <w:rPr>
                <w:rFonts w:ascii="Times New Roman" w:hAnsi="Times New Roman" w:cs="Times New Roman"/>
                <w:sz w:val="22"/>
                <w:szCs w:val="22"/>
              </w:rPr>
              <w:t>sunulmuştur.</w:t>
            </w: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Mayıs 2016</w:t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Teşekkür Belgesi</w:t>
            </w:r>
          </w:p>
          <w:p w:rsidR="00DE50F7" w:rsidRPr="005B4925" w:rsidRDefault="00CD03E3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DE50F7" w:rsidRPr="005B4925">
              <w:rPr>
                <w:rFonts w:ascii="Times New Roman" w:hAnsi="Times New Roman" w:cs="Times New Roman"/>
                <w:sz w:val="22"/>
                <w:szCs w:val="22"/>
              </w:rPr>
              <w:t>Ankara Üniversitesi Çocuk Gelişimi bölümü tarafından hazırlanan III. Çocuk Gelişimi Öğrenci Kongresi hazırlıklarına katılımdan dolayı verilmiştir</w:t>
            </w: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Mayıs 2016</w:t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  <w:p w:rsidR="00DE50F7" w:rsidRPr="005B4925" w:rsidRDefault="00DE50F7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Fonts w:ascii="Times New Roman" w:hAnsi="Times New Roman" w:cs="Times New Roman"/>
                <w:b/>
                <w:sz w:val="22"/>
                <w:szCs w:val="22"/>
              </w:rPr>
              <w:t>Teşekkür Belgesi</w:t>
            </w:r>
          </w:p>
          <w:p w:rsidR="00DE50F7" w:rsidRPr="005B4925" w:rsidRDefault="00CD03E3" w:rsidP="00DE50F7">
            <w:pPr>
              <w:pStyle w:val="GvdeMetni"/>
              <w:rPr>
                <w:rFonts w:ascii="Times New Roman" w:hAnsi="Times New Roman" w:cs="Times New Roman"/>
                <w:sz w:val="22"/>
                <w:szCs w:val="22"/>
              </w:rPr>
            </w:pPr>
            <w:r w:rsidRPr="005B4925">
              <w:rPr>
                <w:rStyle w:val="Gl"/>
                <w:rFonts w:ascii="Times New Roman" w:eastAsia="Calibri" w:hAnsi="Times New Roman" w:cs="Times New Roman"/>
                <w:sz w:val="22"/>
                <w:szCs w:val="22"/>
                <w:lang w:bidi="tr-TR"/>
              </w:rPr>
              <w:t>•</w:t>
            </w:r>
            <w:r w:rsidR="00DE50F7" w:rsidRPr="005B4925">
              <w:rPr>
                <w:rFonts w:ascii="Times New Roman" w:hAnsi="Times New Roman" w:cs="Times New Roman"/>
                <w:sz w:val="22"/>
                <w:szCs w:val="22"/>
              </w:rPr>
              <w:t>Ankara Çocuk Sağlığı ve Hastalıkları He</w:t>
            </w:r>
            <w:r w:rsidRPr="005B4925">
              <w:rPr>
                <w:rFonts w:ascii="Times New Roman" w:hAnsi="Times New Roman" w:cs="Times New Roman"/>
                <w:sz w:val="22"/>
                <w:szCs w:val="22"/>
              </w:rPr>
              <w:t>ma</w:t>
            </w:r>
            <w:r w:rsidR="00DE50F7" w:rsidRPr="005B4925">
              <w:rPr>
                <w:rFonts w:ascii="Times New Roman" w:hAnsi="Times New Roman" w:cs="Times New Roman"/>
                <w:sz w:val="22"/>
                <w:szCs w:val="22"/>
              </w:rPr>
              <w:t>toloji Onkoloji Eğitim ve Araştırma Hastanesi Çocuk Cerrahisi servisinde yapılan çalışmalardan dolayı servis çocuk gelişimcisi tarafından Ankara Üniversitesi Sağlık Bilimleri Fakültesine yazılı bildirilmiştir.</w:t>
            </w:r>
          </w:p>
          <w:p w:rsidR="00DE50F7" w:rsidRPr="00CC2A7F" w:rsidRDefault="00DE50F7" w:rsidP="00DE50F7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Yetkinlikler</w:t>
            </w:r>
          </w:p>
          <w:p w:rsidR="00DE50F7" w:rsidRPr="00CC2A7F" w:rsidRDefault="00DE50F7" w:rsidP="00DE50F7">
            <w:pPr>
              <w:rPr>
                <w:rFonts w:ascii="Times New Roman" w:hAnsi="Times New Roman" w:cs="Times New Roman"/>
              </w:rPr>
            </w:pPr>
          </w:p>
          <w:p w:rsidR="002F0419" w:rsidRPr="00CC2A7F" w:rsidRDefault="002F0419" w:rsidP="002F0419">
            <w:pPr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 xml:space="preserve">İngilizce </w:t>
            </w:r>
            <w:r w:rsidR="0019100A" w:rsidRPr="00CC2A7F"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CC2A7F">
              <w:rPr>
                <w:rFonts w:ascii="Times New Roman" w:hAnsi="Times New Roman" w:cs="Times New Roman"/>
              </w:rPr>
              <w:t>B1</w:t>
            </w:r>
          </w:p>
          <w:p w:rsidR="0019100A" w:rsidRPr="00CC2A7F" w:rsidRDefault="0019100A" w:rsidP="002F0419">
            <w:pPr>
              <w:rPr>
                <w:rFonts w:ascii="Times New Roman" w:hAnsi="Times New Roman" w:cs="Times New Roman"/>
              </w:rPr>
            </w:pPr>
          </w:p>
          <w:p w:rsidR="00CD03E3" w:rsidRPr="00CC2A7F" w:rsidRDefault="002F0419" w:rsidP="002F0419">
            <w:pPr>
              <w:rPr>
                <w:rFonts w:ascii="Times New Roman" w:hAnsi="Times New Roman" w:cs="Times New Roman"/>
              </w:rPr>
            </w:pPr>
            <w:proofErr w:type="spellStart"/>
            <w:r w:rsidRPr="00CC2A7F">
              <w:rPr>
                <w:rFonts w:ascii="Times New Roman" w:hAnsi="Times New Roman" w:cs="Times New Roman"/>
              </w:rPr>
              <w:t>Ms</w:t>
            </w:r>
            <w:proofErr w:type="spellEnd"/>
            <w:r w:rsidRPr="00CC2A7F">
              <w:rPr>
                <w:rFonts w:ascii="Times New Roman" w:hAnsi="Times New Roman" w:cs="Times New Roman"/>
              </w:rPr>
              <w:t xml:space="preserve"> Office</w:t>
            </w:r>
          </w:p>
          <w:p w:rsidR="00DE50F7" w:rsidRPr="00CC2A7F" w:rsidRDefault="00DE50F7" w:rsidP="00DE50F7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lastRenderedPageBreak/>
              <w:t>İlgi Alanları ve Hobiler</w:t>
            </w:r>
          </w:p>
          <w:p w:rsidR="009F726E" w:rsidRPr="00CC2A7F" w:rsidRDefault="00CD03E3" w:rsidP="009F726E">
            <w:pPr>
              <w:rPr>
                <w:rFonts w:ascii="Times New Roman" w:hAnsi="Times New Roman" w:cs="Times New Roman"/>
              </w:rPr>
            </w:pPr>
            <w:r w:rsidRPr="00CC2A7F">
              <w:rPr>
                <w:rStyle w:val="Gl"/>
                <w:rFonts w:ascii="Times New Roman" w:eastAsia="Calibri" w:hAnsi="Times New Roman" w:cs="Times New Roman"/>
                <w:lang w:bidi="tr-TR"/>
              </w:rPr>
              <w:t>•</w:t>
            </w:r>
            <w:r w:rsidR="009F726E" w:rsidRPr="00CC2A7F">
              <w:rPr>
                <w:rFonts w:ascii="Times New Roman" w:hAnsi="Times New Roman" w:cs="Times New Roman"/>
              </w:rPr>
              <w:t>Modern Dans, Dans ve Hareket Terapisi</w:t>
            </w:r>
            <w:r w:rsidR="005A1365" w:rsidRPr="00CC2A7F">
              <w:rPr>
                <w:rFonts w:ascii="Times New Roman" w:hAnsi="Times New Roman" w:cs="Times New Roman"/>
              </w:rPr>
              <w:t>, Geri dönüştürülebilir eşyaları değerlendirmek</w:t>
            </w:r>
          </w:p>
          <w:p w:rsidR="009F726E" w:rsidRPr="00CC2A7F" w:rsidRDefault="009F726E" w:rsidP="002F0419">
            <w:pPr>
              <w:rPr>
                <w:rFonts w:ascii="Times New Roman" w:hAnsi="Times New Roman" w:cs="Times New Roman"/>
              </w:rPr>
            </w:pPr>
          </w:p>
          <w:p w:rsidR="003D1B71" w:rsidRPr="00CC2A7F" w:rsidRDefault="00DE50F7" w:rsidP="00DE50F7">
            <w:pPr>
              <w:pStyle w:val="Balk1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Referanslar</w:t>
            </w:r>
          </w:p>
          <w:p w:rsidR="002F0419" w:rsidRPr="00CC2A7F" w:rsidRDefault="002F0419" w:rsidP="002F0419">
            <w:pPr>
              <w:tabs>
                <w:tab w:val="left" w:pos="4214"/>
              </w:tabs>
              <w:spacing w:before="61"/>
              <w:ind w:right="643"/>
              <w:rPr>
                <w:rFonts w:ascii="Times New Roman" w:hAnsi="Times New Roman" w:cs="Times New Roman"/>
                <w:b/>
                <w:w w:val="105"/>
                <w:sz w:val="19"/>
              </w:rPr>
            </w:pPr>
            <w:r w:rsidRPr="00CC2A7F">
              <w:rPr>
                <w:rFonts w:ascii="Times New Roman" w:hAnsi="Times New Roman" w:cs="Times New Roman"/>
                <w:b/>
                <w:w w:val="105"/>
                <w:sz w:val="19"/>
              </w:rPr>
              <w:t>Prof. Aysel KÖKSAL AKYOL</w:t>
            </w:r>
            <w:r w:rsidRPr="00CC2A7F">
              <w:rPr>
                <w:rFonts w:ascii="Times New Roman" w:hAnsi="Times New Roman" w:cs="Times New Roman"/>
                <w:b/>
                <w:w w:val="105"/>
                <w:sz w:val="19"/>
              </w:rPr>
              <w:tab/>
            </w:r>
          </w:p>
          <w:p w:rsidR="002F0419" w:rsidRPr="00CC2A7F" w:rsidRDefault="002F0419" w:rsidP="002F0419">
            <w:pPr>
              <w:tabs>
                <w:tab w:val="left" w:pos="4214"/>
              </w:tabs>
              <w:spacing w:before="61"/>
              <w:ind w:right="643"/>
              <w:rPr>
                <w:rFonts w:ascii="Times New Roman" w:hAnsi="Times New Roman" w:cs="Times New Roman"/>
                <w:b/>
              </w:rPr>
            </w:pPr>
            <w:r w:rsidRPr="00CC2A7F">
              <w:rPr>
                <w:rFonts w:ascii="Times New Roman" w:hAnsi="Times New Roman" w:cs="Times New Roman"/>
                <w:b/>
              </w:rPr>
              <w:t>Ankara Üniversitesi Sağlık Bilimleri Fakültesi Çocuk Gelişimi Bölümü Öğretim Elemanı</w:t>
            </w:r>
          </w:p>
          <w:p w:rsidR="002F0419" w:rsidRPr="00CC2A7F" w:rsidRDefault="002F0419" w:rsidP="002F0419">
            <w:pPr>
              <w:tabs>
                <w:tab w:val="left" w:pos="4214"/>
              </w:tabs>
              <w:spacing w:before="61"/>
              <w:ind w:right="643"/>
              <w:rPr>
                <w:rFonts w:ascii="Times New Roman" w:hAnsi="Times New Roman" w:cs="Times New Roman"/>
                <w:w w:val="105"/>
                <w:sz w:val="19"/>
              </w:rPr>
            </w:pPr>
            <w:r w:rsidRPr="00CC2A7F">
              <w:rPr>
                <w:rFonts w:ascii="Times New Roman" w:hAnsi="Times New Roman" w:cs="Times New Roman"/>
                <w:w w:val="105"/>
              </w:rPr>
              <w:t>0533 416 1489</w:t>
            </w:r>
          </w:p>
          <w:p w:rsidR="003D1B71" w:rsidRPr="00CC2A7F" w:rsidRDefault="003D1B71" w:rsidP="00AC6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71" w:rsidRPr="00CC2A7F" w:rsidTr="003D1B71">
        <w:trPr>
          <w:trHeight w:val="1164"/>
        </w:trPr>
        <w:tc>
          <w:tcPr>
            <w:tcW w:w="720" w:type="dxa"/>
          </w:tcPr>
          <w:p w:rsidR="003D1B71" w:rsidRPr="00CC2A7F" w:rsidRDefault="003D1B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CC2A7F" w:rsidRDefault="003D1B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:rsidR="00526B42" w:rsidRPr="00CC2A7F" w:rsidRDefault="00526B42" w:rsidP="00526B42">
            <w:pPr>
              <w:pStyle w:val="Balk2"/>
              <w:rPr>
                <w:rFonts w:ascii="Times New Roman" w:hAnsi="Times New Roman" w:cs="Times New Roman"/>
                <w:color w:val="666666" w:themeColor="accent4"/>
              </w:rPr>
            </w:pPr>
            <w:r w:rsidRPr="00CC2A7F">
              <w:rPr>
                <w:rFonts w:ascii="Times New Roman" w:hAnsi="Times New Roman" w:cs="Times New Roman"/>
                <w:color w:val="666666" w:themeColor="accent4"/>
              </w:rPr>
              <w:t>Kişisel Bilgiler</w:t>
            </w: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  <w:r w:rsidRPr="00CC2A7F">
              <w:rPr>
                <w:rFonts w:ascii="Times New Roman" w:hAnsi="Times New Roman" w:cs="Times New Roman"/>
                <w:color w:val="666666" w:themeColor="accent4"/>
              </w:rPr>
              <w:t>Doğum yeri: Sivas</w:t>
            </w: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  <w:r w:rsidRPr="00CC2A7F">
              <w:rPr>
                <w:rFonts w:ascii="Times New Roman" w:hAnsi="Times New Roman" w:cs="Times New Roman"/>
                <w:color w:val="666666" w:themeColor="accent4"/>
              </w:rPr>
              <w:t xml:space="preserve">Doğum Tarihi: </w:t>
            </w:r>
            <w:proofErr w:type="gramStart"/>
            <w:r w:rsidRPr="00CC2A7F">
              <w:rPr>
                <w:rFonts w:ascii="Times New Roman" w:hAnsi="Times New Roman" w:cs="Times New Roman"/>
                <w:color w:val="666666" w:themeColor="accent4"/>
              </w:rPr>
              <w:t>21/10/1994</w:t>
            </w:r>
            <w:proofErr w:type="gramEnd"/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666666" w:themeColor="accent4"/>
              </w:rPr>
            </w:pPr>
            <w:r w:rsidRPr="00CC2A7F">
              <w:rPr>
                <w:rFonts w:ascii="Times New Roman" w:hAnsi="Times New Roman" w:cs="Times New Roman"/>
                <w:color w:val="666666" w:themeColor="accent4"/>
              </w:rPr>
              <w:t xml:space="preserve">Medeni Durum: </w:t>
            </w:r>
            <w:proofErr w:type="gramStart"/>
            <w:r w:rsidRPr="00CC2A7F">
              <w:rPr>
                <w:rFonts w:ascii="Times New Roman" w:hAnsi="Times New Roman" w:cs="Times New Roman"/>
                <w:color w:val="666666" w:themeColor="accent4"/>
              </w:rPr>
              <w:t>Bekar</w:t>
            </w:r>
            <w:proofErr w:type="gramEnd"/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:rsidR="00526B42" w:rsidRPr="00CC2A7F" w:rsidRDefault="00526B42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222466">
            <w:pPr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543"/>
        </w:trPr>
        <w:tc>
          <w:tcPr>
            <w:tcW w:w="720" w:type="dxa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C2A7F" w:rsidRDefault="003D1B71" w:rsidP="006D79A8">
            <w:pPr>
              <w:pStyle w:val="Bilgi"/>
              <w:jc w:val="center"/>
              <w:rPr>
                <w:rStyle w:val="Gl"/>
                <w:rFonts w:ascii="Times New Roman" w:hAnsi="Times New Roman" w:cs="Times New Roman"/>
                <w:b w:val="0"/>
                <w:bCs w:val="0"/>
                <w:color w:val="666666"/>
              </w:rPr>
            </w:pPr>
            <w:r w:rsidRPr="00CC2A7F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 21" descr="gps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erbest Biçimli: Şekil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Resim 23" descr="GPS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862E7" id="Grup 21" o:spid="_x0000_s1026" alt="gps simgesi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">
                      <v:shape id="Serbest Biçimli: Şekil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23" o:spid="_x0000_s1028" type="#_x0000_t75" alt="GPS simgesi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C2A7F" w:rsidRDefault="00884F23" w:rsidP="00380FD1">
            <w:pPr>
              <w:pStyle w:val="Bilgi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 xml:space="preserve">Altay </w:t>
            </w:r>
            <w:proofErr w:type="spellStart"/>
            <w:r w:rsidRPr="00CC2A7F">
              <w:rPr>
                <w:rFonts w:ascii="Times New Roman" w:hAnsi="Times New Roman" w:cs="Times New Roman"/>
              </w:rPr>
              <w:t>mh</w:t>
            </w:r>
            <w:proofErr w:type="spellEnd"/>
            <w:r w:rsidRPr="00CC2A7F">
              <w:rPr>
                <w:rFonts w:ascii="Times New Roman" w:hAnsi="Times New Roman" w:cs="Times New Roman"/>
              </w:rPr>
              <w:t>. 2668.cd Fırat Life Sitesi D1/92</w:t>
            </w:r>
          </w:p>
          <w:p w:rsidR="003D1B71" w:rsidRPr="00CC2A7F" w:rsidRDefault="00884F23" w:rsidP="00884F23">
            <w:pPr>
              <w:pStyle w:val="Bilgi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 xml:space="preserve">Etimesgut- Ankara  </w:t>
            </w: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183"/>
        </w:trPr>
        <w:tc>
          <w:tcPr>
            <w:tcW w:w="720" w:type="dxa"/>
          </w:tcPr>
          <w:p w:rsidR="003D1B71" w:rsidRPr="00CC2A7F" w:rsidRDefault="003D1B71" w:rsidP="00222466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C2A7F" w:rsidRDefault="003D1B71" w:rsidP="00222466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624"/>
        </w:trPr>
        <w:tc>
          <w:tcPr>
            <w:tcW w:w="720" w:type="dxa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color w:val="666666"/>
              </w:rPr>
            </w:pPr>
            <w:r w:rsidRPr="00CC2A7F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 22" descr="telefon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erbest Biçimli: Şekil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Resim 28" descr="Telefon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50875" id="Grup 22" o:spid="_x0000_s1026" alt="telefon simgesi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">
                      <v:shape id="Serbest Biçimli: Şekil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Resim 28" o:spid="_x0000_s1028" type="#_x0000_t75" alt="Telefon simgesi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Telefon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C2A7F" w:rsidRDefault="00884F23" w:rsidP="00884F23">
            <w:pPr>
              <w:pStyle w:val="Bilgi"/>
              <w:rPr>
                <w:rFonts w:ascii="Times New Roman" w:hAnsi="Times New Roman" w:cs="Times New Roman"/>
              </w:rPr>
            </w:pPr>
            <w:r w:rsidRPr="00CC2A7F">
              <w:rPr>
                <w:rFonts w:ascii="Times New Roman" w:hAnsi="Times New Roman" w:cs="Times New Roman"/>
              </w:rPr>
              <w:t>0536 591 3339</w:t>
            </w: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183"/>
        </w:trPr>
        <w:tc>
          <w:tcPr>
            <w:tcW w:w="720" w:type="dxa"/>
          </w:tcPr>
          <w:p w:rsidR="003D1B71" w:rsidRPr="00CC2A7F" w:rsidRDefault="003D1B71" w:rsidP="00B6466C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C2A7F" w:rsidRDefault="003D1B71" w:rsidP="00B6466C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633"/>
        </w:trPr>
        <w:tc>
          <w:tcPr>
            <w:tcW w:w="720" w:type="dxa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color w:val="666666"/>
              </w:rPr>
            </w:pPr>
            <w:r w:rsidRPr="00CC2A7F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 24" descr="e-posta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erbest Biçimli: Şekil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Resim 32" descr="E-posta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9A896" id="Grup 24" o:spid="_x0000_s1026" alt="e-posta simgesi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">
                      <v:shape id="Serbest Biçimli: Şekil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Resim 32" o:spid="_x0000_s1028" type="#_x0000_t75" alt="E-posta simgesi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-posta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0435D1" w:rsidRDefault="000435D1" w:rsidP="00884F23">
            <w:pPr>
              <w:pStyle w:val="Bilgi"/>
              <w:rPr>
                <w:rFonts w:ascii="Times New Roman" w:hAnsi="Times New Roman" w:cs="Times New Roman"/>
                <w:sz w:val="19"/>
                <w:szCs w:val="19"/>
              </w:rPr>
            </w:pPr>
            <w:r w:rsidRPr="000435D1">
              <w:rPr>
                <w:rFonts w:ascii="Times New Roman" w:hAnsi="Times New Roman" w:cs="Times New Roman"/>
                <w:sz w:val="19"/>
                <w:szCs w:val="19"/>
              </w:rPr>
              <w:t>B</w:t>
            </w:r>
            <w:r w:rsidR="00CC2A7F" w:rsidRPr="000435D1">
              <w:rPr>
                <w:rFonts w:ascii="Times New Roman" w:hAnsi="Times New Roman" w:cs="Times New Roman"/>
                <w:sz w:val="19"/>
                <w:szCs w:val="19"/>
              </w:rPr>
              <w:t>usrasarigul</w:t>
            </w:r>
            <w:r w:rsidRPr="000435D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bookmarkStart w:id="0" w:name="_GoBack"/>
            <w:bookmarkEnd w:id="0"/>
            <w:r w:rsidR="009F2D2B" w:rsidRPr="000435D1">
              <w:rPr>
                <w:rFonts w:ascii="Times New Roman" w:hAnsi="Times New Roman" w:cs="Times New Roman"/>
                <w:sz w:val="19"/>
                <w:szCs w:val="19"/>
              </w:rPr>
              <w:t>@gmail.com</w:t>
            </w: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174"/>
        </w:trPr>
        <w:tc>
          <w:tcPr>
            <w:tcW w:w="720" w:type="dxa"/>
          </w:tcPr>
          <w:p w:rsidR="003D1B71" w:rsidRPr="00CC2A7F" w:rsidRDefault="003D1B71" w:rsidP="00B6466C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C2A7F" w:rsidRDefault="003D1B71" w:rsidP="00B6466C">
            <w:pPr>
              <w:pStyle w:val="AralkYok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CC2A7F" w:rsidRDefault="003D1B71" w:rsidP="00590471">
            <w:pPr>
              <w:pStyle w:val="GvdeMetni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633"/>
        </w:trPr>
        <w:tc>
          <w:tcPr>
            <w:tcW w:w="720" w:type="dxa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C2A7F" w:rsidRDefault="003D1B71" w:rsidP="006D79A8">
            <w:pPr>
              <w:pStyle w:val="Bilgi"/>
              <w:jc w:val="center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CC2A7F" w:rsidRDefault="003D1B71" w:rsidP="00884F23">
            <w:pPr>
              <w:pStyle w:val="Bilgi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:rsidR="003D1B71" w:rsidRPr="00CC2A7F" w:rsidRDefault="003D1B71" w:rsidP="00A14C79">
            <w:pPr>
              <w:pStyle w:val="Bilgi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5801E5">
            <w:pPr>
              <w:pStyle w:val="Balk1"/>
              <w:rPr>
                <w:rFonts w:ascii="Times New Roman" w:hAnsi="Times New Roman" w:cs="Times New Roman"/>
              </w:rPr>
            </w:pPr>
          </w:p>
        </w:tc>
      </w:tr>
      <w:tr w:rsidR="003D1B71" w:rsidRPr="00CC2A7F" w:rsidTr="003D1B71">
        <w:trPr>
          <w:trHeight w:val="2448"/>
        </w:trPr>
        <w:tc>
          <w:tcPr>
            <w:tcW w:w="720" w:type="dxa"/>
          </w:tcPr>
          <w:p w:rsidR="003D1B71" w:rsidRPr="00CC2A7F" w:rsidRDefault="003D1B71" w:rsidP="00222466">
            <w:pPr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CC2A7F" w:rsidRDefault="003D1B71" w:rsidP="00222466">
            <w:pPr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CC2A7F" w:rsidRDefault="003D1B71" w:rsidP="00222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:rsidR="003D1B71" w:rsidRPr="00CC2A7F" w:rsidRDefault="003D1B71" w:rsidP="00222466">
            <w:pPr>
              <w:rPr>
                <w:rFonts w:ascii="Times New Roman" w:hAnsi="Times New Roman" w:cs="Times New Roman"/>
              </w:rPr>
            </w:pPr>
          </w:p>
        </w:tc>
      </w:tr>
    </w:tbl>
    <w:p w:rsidR="007F5B63" w:rsidRPr="00CC2A7F" w:rsidRDefault="007F5B63" w:rsidP="006D79A8">
      <w:pPr>
        <w:pStyle w:val="GvdeMetni"/>
        <w:rPr>
          <w:rFonts w:ascii="Times New Roman" w:hAnsi="Times New Roman" w:cs="Times New Roman"/>
        </w:rPr>
      </w:pPr>
    </w:p>
    <w:p w:rsidR="0032309E" w:rsidRPr="00CC2A7F" w:rsidRDefault="0032309E" w:rsidP="006D79A8">
      <w:pPr>
        <w:pStyle w:val="GvdeMetni"/>
        <w:rPr>
          <w:rFonts w:ascii="Times New Roman" w:hAnsi="Times New Roman" w:cs="Times New Roman"/>
        </w:rPr>
      </w:pPr>
    </w:p>
    <w:p w:rsidR="0032309E" w:rsidRPr="00CC2A7F" w:rsidRDefault="0032309E" w:rsidP="006D79A8">
      <w:pPr>
        <w:pStyle w:val="GvdeMetni"/>
        <w:rPr>
          <w:rFonts w:ascii="Times New Roman" w:hAnsi="Times New Roman" w:cs="Times New Roman"/>
        </w:rPr>
      </w:pPr>
    </w:p>
    <w:p w:rsidR="0032309E" w:rsidRPr="00CC2A7F" w:rsidRDefault="0032309E" w:rsidP="006D79A8">
      <w:pPr>
        <w:pStyle w:val="GvdeMetni"/>
        <w:rPr>
          <w:rFonts w:ascii="Times New Roman" w:hAnsi="Times New Roman" w:cs="Times New Roman"/>
        </w:rPr>
      </w:pPr>
    </w:p>
    <w:p w:rsidR="0032309E" w:rsidRPr="00CC2A7F" w:rsidRDefault="0032309E" w:rsidP="006D79A8">
      <w:pPr>
        <w:pStyle w:val="GvdeMetni"/>
        <w:rPr>
          <w:rFonts w:ascii="Times New Roman" w:hAnsi="Times New Roman" w:cs="Times New Roman"/>
        </w:rPr>
      </w:pPr>
    </w:p>
    <w:p w:rsidR="0032309E" w:rsidRPr="00CC2A7F" w:rsidRDefault="0032309E" w:rsidP="006D79A8">
      <w:pPr>
        <w:pStyle w:val="GvdeMetni"/>
        <w:rPr>
          <w:rFonts w:ascii="Times New Roman" w:hAnsi="Times New Roman" w:cs="Times New Roman"/>
        </w:rPr>
      </w:pPr>
    </w:p>
    <w:sectPr w:rsidR="0032309E" w:rsidRPr="00CC2A7F" w:rsidSect="003B756B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BF2" w:rsidRDefault="00160BF2" w:rsidP="00590471">
      <w:r>
        <w:separator/>
      </w:r>
    </w:p>
  </w:endnote>
  <w:endnote w:type="continuationSeparator" w:id="0">
    <w:p w:rsidR="00160BF2" w:rsidRDefault="00160BF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BF2" w:rsidRDefault="00160BF2" w:rsidP="00590471">
      <w:r>
        <w:separator/>
      </w:r>
    </w:p>
  </w:footnote>
  <w:footnote w:type="continuationSeparator" w:id="0">
    <w:p w:rsidR="00160BF2" w:rsidRDefault="00160BF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DD0189" w:rsidRDefault="00310F17" w:rsidP="00060042">
    <w:pPr>
      <w:pStyle w:val="GvdeMetni"/>
    </w:pPr>
    <w:r w:rsidRPr="00DD0189"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erbest Biçimli: Şekil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erbest Form: Şekil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Dikdörtgen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erbest Biçimli: Şekil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erbest Form: Şekil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erbest Form: Şekil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erbest Form: Şekil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erbest Form: Şekil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erbest Form: Şekil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BB701" id="Gru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YsGpHEsJsgaEYzlDjuVUjqUEmQWyYzlDjuVUjqUEmQWyYzlDjuVU&#10;jqUEmQWydz5DjuVUjqUEmQWydz5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lAqRSWJwSeBopEk2N5QKmIBiYSlWN5mBzLA0pFNDCRqBzLw+RY&#10;HsqxhMDqBeVYHibH8oBSqW1gciwP5VhC4FVBkWhyLA/lWELgaaBINDmWh3IsIfA0UCSaHMtDOZYQ&#10;WBoox/IwOZaHciwh8DRQJJocy0M5lhB4GigSTY7loRxLCDwNFIkmx/JQjiUEngaKRJNjeSj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vWDMBPufc4o5AONU14/ibqUA0hFJlX4Gc6vR1L8OwZnq0XYJi6JGbTkX6&#10;y2Tr1KKrsrdA5iSZxdHERrYJj1uQ1c3c7e8U1Y5qP3MSkryQKIFO6ZQ1YKDcO1A2sE3e0V31GWpb&#10;Qpz/2ClC1ZHnuCArMcmPoaBhTK/HOSUAN9kdeiQ7qwrSgMz8q3lH6s6TycMo95fXNWGbNsXkB8Vo&#10;mG9U8fSwTaROPWGPNePP1eXS5dO00/ea1dS7yioiPaSWBErIFiA01t9n0uZQiQPyc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+uRrjnX/BSWGhnznEQi3vdAJtnIG0k7IWUkFsiItcmu&#10;qSzbTvkTYnrON8E7LKWmvWb8ae57xT/ILqun/GD2QYCYAtGYba4ZOcLRHxRGDoUyI/uQkfi2rLBP&#10;1eExr5latJkIQxGkuvKlx3AcHhvyG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F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8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F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1L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V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ZX1OgU+qSiEmuxIQEOvVx5ID9UOoMx0lJ6&#10;X3BbKQ7xh0s5PsiuPkOfpUaTYmmvyt/c4ZCAnELG2je8PjS2mGmFlAWdozbI1lTdCa+4izp4kfz2&#10;YxzCrcQS2mcRbVX11LG23wXbtso92u35tlLVFx9l26kGJPkC4pk63pynseK/QVMK09oKfK3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diyVkSqc/WpbfbJqzDqr5wl8ed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KA&#10;UiksTwg8DRSJJsfygFIRDUwkKsfyMDmWB5SKaGAiUTmWh8mxPJRjCYHVC8qxPEyO5QGlUtvA5Fge&#10;yrGEwKuCItHkWB7KsYTA00CRaHIsD+VYQuBpoEg0OZaHciwhsDRQjuVhciwP5VhC4GmgSDQ5lody&#10;LCHwNFAkmhzLQzmWEHgaKBJNjuWhHEsIPA0UiSbH8lCOJQSOBk/lWELgZSAcy9PkWJ7KsYTA00Bm&#10;56fJsTyVYwmBp4HMzk+TY3kqxxICTwPxE58mx/JUjiUEngbiJz5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">
              <v:group id="Gr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Serbest Biçimli: Şekil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Dikdörtgen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Serbest Biçimli: Şekil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DD0189">
      <w:rPr>
        <w:noProof/>
        <w:lang w:bidi="tr-T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0EC0FF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0AE6A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6501660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D60B5A8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36CC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F056F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F8EC4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DA40CE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B8DE64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D7213CC"/>
    <w:multiLevelType w:val="hybridMultilevel"/>
    <w:tmpl w:val="694C04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ListeParagraf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CA591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50B4FB7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D467F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F23"/>
    <w:rsid w:val="000435D1"/>
    <w:rsid w:val="00060042"/>
    <w:rsid w:val="0008685D"/>
    <w:rsid w:val="00090860"/>
    <w:rsid w:val="00112FD7"/>
    <w:rsid w:val="00150ABD"/>
    <w:rsid w:val="00160BF2"/>
    <w:rsid w:val="0019100A"/>
    <w:rsid w:val="001946FC"/>
    <w:rsid w:val="00222466"/>
    <w:rsid w:val="00247254"/>
    <w:rsid w:val="0024753C"/>
    <w:rsid w:val="00276026"/>
    <w:rsid w:val="002B4549"/>
    <w:rsid w:val="002F0419"/>
    <w:rsid w:val="00310F17"/>
    <w:rsid w:val="00322A46"/>
    <w:rsid w:val="0032309E"/>
    <w:rsid w:val="003326CB"/>
    <w:rsid w:val="00353B60"/>
    <w:rsid w:val="00376291"/>
    <w:rsid w:val="00380FD1"/>
    <w:rsid w:val="00383D02"/>
    <w:rsid w:val="00385DE7"/>
    <w:rsid w:val="003B756B"/>
    <w:rsid w:val="003D1B71"/>
    <w:rsid w:val="004059D5"/>
    <w:rsid w:val="00433232"/>
    <w:rsid w:val="004B21E9"/>
    <w:rsid w:val="004C3330"/>
    <w:rsid w:val="004E158A"/>
    <w:rsid w:val="00526B42"/>
    <w:rsid w:val="00527285"/>
    <w:rsid w:val="00565C77"/>
    <w:rsid w:val="0056708E"/>
    <w:rsid w:val="005801E5"/>
    <w:rsid w:val="00590471"/>
    <w:rsid w:val="005A1365"/>
    <w:rsid w:val="005B4925"/>
    <w:rsid w:val="005D01FA"/>
    <w:rsid w:val="00653E17"/>
    <w:rsid w:val="006A08E8"/>
    <w:rsid w:val="006D79A8"/>
    <w:rsid w:val="0072353B"/>
    <w:rsid w:val="007575B6"/>
    <w:rsid w:val="00790451"/>
    <w:rsid w:val="007B3C81"/>
    <w:rsid w:val="007D1DE4"/>
    <w:rsid w:val="007D67CA"/>
    <w:rsid w:val="007E668F"/>
    <w:rsid w:val="007F5B63"/>
    <w:rsid w:val="00803A0A"/>
    <w:rsid w:val="00846CB9"/>
    <w:rsid w:val="008566AA"/>
    <w:rsid w:val="00884F23"/>
    <w:rsid w:val="008A1E6E"/>
    <w:rsid w:val="008C024F"/>
    <w:rsid w:val="008C2CFC"/>
    <w:rsid w:val="00912DC8"/>
    <w:rsid w:val="00934C51"/>
    <w:rsid w:val="009475DC"/>
    <w:rsid w:val="00961FC5"/>
    <w:rsid w:val="00967B93"/>
    <w:rsid w:val="009D090F"/>
    <w:rsid w:val="009F2D2B"/>
    <w:rsid w:val="009F6CAD"/>
    <w:rsid w:val="009F726E"/>
    <w:rsid w:val="00A31464"/>
    <w:rsid w:val="00A31B16"/>
    <w:rsid w:val="00A33613"/>
    <w:rsid w:val="00A4079E"/>
    <w:rsid w:val="00A47A8D"/>
    <w:rsid w:val="00AC6C7E"/>
    <w:rsid w:val="00B4158A"/>
    <w:rsid w:val="00B6466C"/>
    <w:rsid w:val="00BB1B5D"/>
    <w:rsid w:val="00BC22C7"/>
    <w:rsid w:val="00BD195A"/>
    <w:rsid w:val="00BE05D3"/>
    <w:rsid w:val="00C07240"/>
    <w:rsid w:val="00C14078"/>
    <w:rsid w:val="00CC2A7F"/>
    <w:rsid w:val="00CD03E3"/>
    <w:rsid w:val="00CE1E3D"/>
    <w:rsid w:val="00D053FA"/>
    <w:rsid w:val="00D15B73"/>
    <w:rsid w:val="00D43F2B"/>
    <w:rsid w:val="00D67AF6"/>
    <w:rsid w:val="00DC3F0A"/>
    <w:rsid w:val="00DD0189"/>
    <w:rsid w:val="00DE50F7"/>
    <w:rsid w:val="00DF47C7"/>
    <w:rsid w:val="00E26AED"/>
    <w:rsid w:val="00E44C2B"/>
    <w:rsid w:val="00E73AB8"/>
    <w:rsid w:val="00E90A60"/>
    <w:rsid w:val="00ED47F7"/>
    <w:rsid w:val="00EE7E09"/>
    <w:rsid w:val="00EF7668"/>
    <w:rsid w:val="00F0223C"/>
    <w:rsid w:val="00F10FAA"/>
    <w:rsid w:val="00F3235D"/>
    <w:rsid w:val="00F32393"/>
    <w:rsid w:val="00F878BD"/>
    <w:rsid w:val="00F95985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DD018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Balk1">
    <w:name w:val="heading 1"/>
    <w:basedOn w:val="Normal"/>
    <w:next w:val="Normal"/>
    <w:link w:val="Balk1Char"/>
    <w:uiPriority w:val="9"/>
    <w:qFormat/>
    <w:rsid w:val="00DD018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alk2">
    <w:name w:val="heading 2"/>
    <w:basedOn w:val="Normal"/>
    <w:next w:val="Normal"/>
    <w:link w:val="Balk2Char"/>
    <w:uiPriority w:val="9"/>
    <w:rsid w:val="00DD018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D018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D018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D018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D018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D018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D018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D018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semiHidden/>
    <w:qFormat/>
    <w:rsid w:val="00DD0189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DD0189"/>
    <w:rPr>
      <w:rFonts w:ascii="Calibri" w:hAnsi="Calibri" w:cs="Calibri"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DD018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Paragraf">
    <w:name w:val="List Paragraph"/>
    <w:basedOn w:val="GvdeMetni"/>
    <w:uiPriority w:val="1"/>
    <w:semiHidden/>
    <w:qFormat/>
    <w:rsid w:val="00DD0189"/>
    <w:pPr>
      <w:numPr>
        <w:numId w:val="2"/>
      </w:numPr>
      <w:spacing w:after="120"/>
    </w:pPr>
    <w:rPr>
      <w:szCs w:val="24"/>
    </w:rPr>
  </w:style>
  <w:style w:type="paragraph" w:customStyle="1" w:styleId="TabloParagraf">
    <w:name w:val="Tablo Paragrafı"/>
    <w:basedOn w:val="Normal"/>
    <w:uiPriority w:val="1"/>
    <w:semiHidden/>
    <w:rsid w:val="00DD0189"/>
    <w:rPr>
      <w:rFonts w:ascii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rsid w:val="00DD0189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D0189"/>
    <w:rPr>
      <w:rFonts w:ascii="Calibri" w:hAnsi="Calibri" w:cs="Calibri"/>
    </w:rPr>
  </w:style>
  <w:style w:type="paragraph" w:styleId="Altbilgi">
    <w:name w:val="footer"/>
    <w:basedOn w:val="Normal"/>
    <w:link w:val="AltbilgiChar"/>
    <w:uiPriority w:val="99"/>
    <w:semiHidden/>
    <w:rsid w:val="00DD0189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D0189"/>
    <w:rPr>
      <w:rFonts w:ascii="Calibri" w:hAnsi="Calibri" w:cs="Calibri"/>
    </w:rPr>
  </w:style>
  <w:style w:type="table" w:styleId="TabloKlavuzu">
    <w:name w:val="Table Grid"/>
    <w:basedOn w:val="NormalTablo"/>
    <w:uiPriority w:val="39"/>
    <w:rsid w:val="00DD01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nuBal">
    <w:name w:val="Title"/>
    <w:basedOn w:val="GvdeMetni"/>
    <w:next w:val="Normal"/>
    <w:link w:val="KonuBalChar"/>
    <w:uiPriority w:val="10"/>
    <w:qFormat/>
    <w:rsid w:val="00DD018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D018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Bilgi">
    <w:name w:val="Bilgi"/>
    <w:basedOn w:val="GvdeMetni"/>
    <w:uiPriority w:val="1"/>
    <w:qFormat/>
    <w:rsid w:val="00DD018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Tarihler">
    <w:name w:val="Tarihler"/>
    <w:basedOn w:val="GvdeMetni"/>
    <w:qFormat/>
    <w:rsid w:val="00DD0189"/>
    <w:pPr>
      <w:kinsoku w:val="0"/>
      <w:overflowPunct w:val="0"/>
    </w:pPr>
    <w:rPr>
      <w:b/>
      <w:color w:val="000000" w:themeColor="text1"/>
      <w:sz w:val="18"/>
    </w:rPr>
  </w:style>
  <w:style w:type="character" w:styleId="Gl">
    <w:name w:val="Strong"/>
    <w:basedOn w:val="VarsaylanParagrafYazTipi"/>
    <w:uiPriority w:val="22"/>
    <w:semiHidden/>
    <w:qFormat/>
    <w:rsid w:val="00DD0189"/>
    <w:rPr>
      <w:rFonts w:ascii="Calibri" w:hAnsi="Calibri" w:cs="Calibri"/>
      <w:b/>
      <w:bCs/>
      <w:color w:val="666666" w:themeColor="accent4"/>
    </w:rPr>
  </w:style>
  <w:style w:type="character" w:styleId="YerTutucuMetni">
    <w:name w:val="Placeholder Text"/>
    <w:basedOn w:val="VarsaylanParagrafYazTipi"/>
    <w:uiPriority w:val="99"/>
    <w:semiHidden/>
    <w:rsid w:val="00DD0189"/>
    <w:rPr>
      <w:rFonts w:ascii="Calibri" w:hAnsi="Calibri" w:cs="Calibri"/>
      <w:color w:val="808080"/>
    </w:rPr>
  </w:style>
  <w:style w:type="paragraph" w:styleId="Tarih">
    <w:name w:val="Date"/>
    <w:basedOn w:val="Normal"/>
    <w:next w:val="Normal"/>
    <w:link w:val="TarihChar"/>
    <w:uiPriority w:val="99"/>
    <w:rsid w:val="00DD0189"/>
    <w:pPr>
      <w:spacing w:line="480" w:lineRule="auto"/>
    </w:pPr>
  </w:style>
  <w:style w:type="character" w:customStyle="1" w:styleId="TarihChar">
    <w:name w:val="Tarih Char"/>
    <w:basedOn w:val="VarsaylanParagrafYazTipi"/>
    <w:link w:val="Tarih"/>
    <w:uiPriority w:val="99"/>
    <w:rsid w:val="00DD0189"/>
    <w:rPr>
      <w:rFonts w:ascii="Calibri" w:hAnsi="Calibri" w:cs="Calibri"/>
    </w:rPr>
  </w:style>
  <w:style w:type="paragraph" w:styleId="AralkYok">
    <w:name w:val="No Spacing"/>
    <w:uiPriority w:val="1"/>
    <w:rsid w:val="00DD018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Balk2Char">
    <w:name w:val="Başlık 2 Char"/>
    <w:basedOn w:val="VarsaylanParagrafYazTipi"/>
    <w:link w:val="Balk2"/>
    <w:uiPriority w:val="9"/>
    <w:rsid w:val="00DD018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Deneyim">
    <w:name w:val="Deneyim"/>
    <w:basedOn w:val="Normal"/>
    <w:qFormat/>
    <w:rsid w:val="00DD018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Maddemi">
    <w:name w:val="List Bullet"/>
    <w:basedOn w:val="Normal"/>
    <w:uiPriority w:val="99"/>
    <w:rsid w:val="00DD0189"/>
    <w:pPr>
      <w:numPr>
        <w:numId w:val="3"/>
      </w:numPr>
      <w:contextualSpacing/>
    </w:pPr>
  </w:style>
  <w:style w:type="paragraph" w:customStyle="1" w:styleId="OkulAd">
    <w:name w:val="Okul Adı"/>
    <w:basedOn w:val="Normal"/>
    <w:uiPriority w:val="1"/>
    <w:rsid w:val="00DD0189"/>
    <w:rPr>
      <w:b/>
    </w:rPr>
  </w:style>
  <w:style w:type="character" w:customStyle="1" w:styleId="Mention">
    <w:name w:val="Mention"/>
    <w:basedOn w:val="VarsaylanParagrafYazTipi"/>
    <w:uiPriority w:val="99"/>
    <w:semiHidden/>
    <w:unhideWhenUsed/>
    <w:rsid w:val="00DD018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DD0189"/>
    <w:pPr>
      <w:numPr>
        <w:numId w:val="4"/>
      </w:numPr>
    </w:pPr>
  </w:style>
  <w:style w:type="numbering" w:styleId="1ai">
    <w:name w:val="Outline List 1"/>
    <w:basedOn w:val="ListeYok"/>
    <w:uiPriority w:val="99"/>
    <w:semiHidden/>
    <w:unhideWhenUsed/>
    <w:rsid w:val="00DD0189"/>
    <w:pPr>
      <w:numPr>
        <w:numId w:val="5"/>
      </w:numPr>
    </w:pPr>
  </w:style>
  <w:style w:type="character" w:styleId="HTMLKodu">
    <w:name w:val="HTML Code"/>
    <w:basedOn w:val="VarsaylanParagrafYazTipi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0189"/>
    <w:rPr>
      <w:rFonts w:ascii="Calibri" w:hAnsi="Calibri" w:cs="Calibri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DD0189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0189"/>
    <w:rPr>
      <w:rFonts w:ascii="Calibri" w:hAnsi="Calibri" w:cs="Calibri"/>
      <w:i/>
      <w:iCs/>
    </w:rPr>
  </w:style>
  <w:style w:type="character" w:styleId="HTMLTanm">
    <w:name w:val="HTML Definition"/>
    <w:basedOn w:val="VarsaylanParagrafYazTipi"/>
    <w:uiPriority w:val="99"/>
    <w:semiHidden/>
    <w:unhideWhenUsed/>
    <w:rsid w:val="00DD0189"/>
    <w:rPr>
      <w:rFonts w:ascii="Calibri" w:hAnsi="Calibri" w:cs="Calibri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DD0189"/>
    <w:rPr>
      <w:rFonts w:ascii="Calibri" w:hAnsi="Calibri" w:cs="Calibri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0189"/>
    <w:rPr>
      <w:rFonts w:ascii="Consolas" w:hAnsi="Consolas" w:cs="Calibri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DD0189"/>
    <w:rPr>
      <w:rFonts w:ascii="Calibri" w:hAnsi="Calibri" w:cs="Calibri"/>
    </w:rPr>
  </w:style>
  <w:style w:type="character" w:styleId="HTMLKlavye">
    <w:name w:val="HTML Keyboard"/>
    <w:basedOn w:val="VarsaylanParagrafYazTipi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0189"/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0189"/>
    <w:rPr>
      <w:rFonts w:ascii="Consolas" w:hAnsi="Consolas" w:cs="Calibri"/>
      <w:sz w:val="20"/>
      <w:szCs w:val="20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0189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0189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0189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0189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0189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0189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0189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0189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0189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DD018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HafifBavuru">
    <w:name w:val="Subtle Reference"/>
    <w:basedOn w:val="VarsaylanParagrafYazTipi"/>
    <w:uiPriority w:val="31"/>
    <w:semiHidden/>
    <w:rsid w:val="00DD0189"/>
    <w:rPr>
      <w:rFonts w:ascii="Calibri" w:hAnsi="Calibri" w:cs="Calibri"/>
      <w:smallCaps/>
      <w:color w:val="5A5A5A" w:themeColor="text1" w:themeTint="A5"/>
    </w:rPr>
  </w:style>
  <w:style w:type="character" w:styleId="HafifVurgulama">
    <w:name w:val="Subtle Emphasis"/>
    <w:basedOn w:val="VarsaylanParagrafYazTipi"/>
    <w:uiPriority w:val="19"/>
    <w:semiHidden/>
    <w:rsid w:val="00DD0189"/>
    <w:rPr>
      <w:rFonts w:ascii="Calibri" w:hAnsi="Calibri" w:cs="Calibri"/>
      <w:i/>
      <w:iCs/>
      <w:color w:val="404040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018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DD0189"/>
  </w:style>
  <w:style w:type="character" w:styleId="KitapBal">
    <w:name w:val="Book Title"/>
    <w:basedOn w:val="VarsaylanParagrafYazTipi"/>
    <w:uiPriority w:val="33"/>
    <w:semiHidden/>
    <w:rsid w:val="00DD018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VarsaylanParagrafYazTipi"/>
    <w:uiPriority w:val="99"/>
    <w:semiHidden/>
    <w:unhideWhenUsed/>
    <w:rsid w:val="00DD0189"/>
    <w:rPr>
      <w:rFonts w:ascii="Calibri" w:hAnsi="Calibri" w:cs="Calibri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01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DD018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D018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018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018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018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0189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DD018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018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018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018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0189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018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018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018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018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0189"/>
    <w:pPr>
      <w:numPr>
        <w:numId w:val="10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0189"/>
    <w:pPr>
      <w:numPr>
        <w:numId w:val="11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0189"/>
    <w:pPr>
      <w:numPr>
        <w:numId w:val="12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0189"/>
    <w:pPr>
      <w:numPr>
        <w:numId w:val="13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0189"/>
    <w:pPr>
      <w:numPr>
        <w:numId w:val="14"/>
      </w:numPr>
      <w:contextualSpacing/>
    </w:pPr>
  </w:style>
  <w:style w:type="paragraph" w:styleId="Altyaz">
    <w:name w:val="Subtitle"/>
    <w:basedOn w:val="Normal"/>
    <w:next w:val="Normal"/>
    <w:link w:val="AltyazChar"/>
    <w:uiPriority w:val="11"/>
    <w:semiHidden/>
    <w:rsid w:val="00DD018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DD0189"/>
    <w:rPr>
      <w:rFonts w:ascii="Calibri" w:hAnsi="Calibri" w:cs="Calibri"/>
      <w:color w:val="5A5A5A" w:themeColor="text1" w:themeTint="A5"/>
      <w:spacing w:val="15"/>
    </w:rPr>
  </w:style>
  <w:style w:type="table" w:styleId="TabloKlasik1">
    <w:name w:val="Table Classic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DD0189"/>
  </w:style>
  <w:style w:type="paragraph" w:styleId="MakroMetni">
    <w:name w:val="macro"/>
    <w:link w:val="MakroMetniChar"/>
    <w:uiPriority w:val="99"/>
    <w:semiHidden/>
    <w:unhideWhenUsed/>
    <w:rsid w:val="00DD018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0189"/>
    <w:rPr>
      <w:rFonts w:ascii="Consolas" w:hAnsi="Consolas" w:cs="Calibri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DD0189"/>
    <w:rPr>
      <w:rFonts w:ascii="Corbel" w:eastAsiaTheme="majorEastAsia" w:hAnsi="Corbel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DD0189"/>
    <w:rPr>
      <w:rFonts w:ascii="Calibri" w:hAnsi="Calibri" w:cs="Calibri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0189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DD0189"/>
    <w:pPr>
      <w:ind w:left="220" w:hanging="220"/>
    </w:pPr>
  </w:style>
  <w:style w:type="paragraph" w:styleId="KaynakaBal">
    <w:name w:val="toa heading"/>
    <w:basedOn w:val="Normal"/>
    <w:next w:val="Normal"/>
    <w:uiPriority w:val="99"/>
    <w:semiHidden/>
    <w:unhideWhenUsed/>
    <w:rsid w:val="00DD018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rsid w:val="00DD01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0189"/>
    <w:rPr>
      <w:rFonts w:ascii="Calibri" w:hAnsi="Calibri" w:cs="Calibri"/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semiHidden/>
    <w:rsid w:val="00DD0189"/>
    <w:rPr>
      <w:rFonts w:ascii="Calibri" w:hAnsi="Calibri" w:cs="Calibri"/>
      <w:i/>
      <w:iCs/>
    </w:rPr>
  </w:style>
  <w:style w:type="table" w:styleId="RenkliListe">
    <w:name w:val="Colorful List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rsid w:val="00DD018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018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0189"/>
    <w:rPr>
      <w:rFonts w:ascii="Calibri" w:hAnsi="Calibri" w:cs="Calibri"/>
      <w:b/>
      <w:bCs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DD0189"/>
    <w:rPr>
      <w:rFonts w:ascii="Calibri" w:hAnsi="Calibri" w:cs="Calibri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0189"/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189"/>
    <w:rPr>
      <w:rFonts w:ascii="Microsoft YaHei UI" w:eastAsia="Microsoft YaHei UI" w:hAnsi="Microsoft YaHei UI" w:cs="Calibr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DD018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DD018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0189"/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0189"/>
    <w:rPr>
      <w:rFonts w:ascii="Microsoft YaHei UI" w:eastAsia="Microsoft YaHei UI" w:hAnsi="Microsoft YaHei UI" w:cs="Calibr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D018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D018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D018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D018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D018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D018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D018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MakaleBlm">
    <w:name w:val="Outline List 3"/>
    <w:basedOn w:val="ListeYok"/>
    <w:uiPriority w:val="99"/>
    <w:semiHidden/>
    <w:unhideWhenUsed/>
    <w:rsid w:val="00DD0189"/>
    <w:pPr>
      <w:numPr>
        <w:numId w:val="15"/>
      </w:numPr>
    </w:pPr>
  </w:style>
  <w:style w:type="table" w:styleId="DzTablo1">
    <w:name w:val="Plain Table 1"/>
    <w:basedOn w:val="NormalTablo"/>
    <w:uiPriority w:val="41"/>
    <w:rsid w:val="00DD0189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018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GlBavuru">
    <w:name w:val="Intense Reference"/>
    <w:basedOn w:val="VarsaylanParagrafYazTipi"/>
    <w:uiPriority w:val="32"/>
    <w:semiHidden/>
    <w:rsid w:val="00DD018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DD018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DD0189"/>
    <w:rPr>
      <w:rFonts w:ascii="Calibri" w:hAnsi="Calibri" w:cs="Calibri"/>
      <w:i/>
      <w:iCs/>
      <w:color w:val="2C567A" w:themeColor="accent1"/>
    </w:rPr>
  </w:style>
  <w:style w:type="character" w:styleId="GlVurgulama">
    <w:name w:val="Intense Emphasis"/>
    <w:basedOn w:val="VarsaylanParagrafYazTipi"/>
    <w:uiPriority w:val="21"/>
    <w:semiHidden/>
    <w:rsid w:val="00DD0189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DD018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VarsaylanParagrafYazTipi"/>
    <w:uiPriority w:val="99"/>
    <w:semiHidden/>
    <w:unhideWhenUsed/>
    <w:rsid w:val="00DD018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D0189"/>
    <w:rPr>
      <w:rFonts w:ascii="Calibri" w:hAnsi="Calibri" w:cs="Calibri"/>
      <w:color w:val="605E5C"/>
      <w:shd w:val="clear" w:color="auto" w:fill="E1DFDD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018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0189"/>
    <w:rPr>
      <w:rFonts w:ascii="Calibri" w:hAnsi="Calibri" w:cs="Calibri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018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0189"/>
    <w:rPr>
      <w:rFonts w:ascii="Calibri" w:hAnsi="Calibri" w:cs="Calibri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018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0189"/>
    <w:rPr>
      <w:rFonts w:ascii="Calibri" w:hAnsi="Calibri" w:cs="Calibri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018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0189"/>
    <w:rPr>
      <w:rFonts w:ascii="Calibri" w:hAnsi="Calibri" w:cs="Calibri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018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0189"/>
    <w:rPr>
      <w:rFonts w:ascii="Calibri" w:hAnsi="Calibri" w:cs="Calibri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0189"/>
    <w:pPr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0189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0189"/>
    <w:rPr>
      <w:rFonts w:ascii="Calibri" w:hAnsi="Calibri" w:cs="Calibri"/>
    </w:rPr>
  </w:style>
  <w:style w:type="paragraph" w:styleId="NormalGirinti">
    <w:name w:val="Normal Indent"/>
    <w:basedOn w:val="Normal"/>
    <w:uiPriority w:val="99"/>
    <w:semiHidden/>
    <w:unhideWhenUsed/>
    <w:rsid w:val="00DD018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0189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0189"/>
    <w:rPr>
      <w:rFonts w:ascii="Calibri" w:hAnsi="Calibri" w:cs="Calibri"/>
    </w:rPr>
  </w:style>
  <w:style w:type="table" w:styleId="Tabloada">
    <w:name w:val="Table Contemporary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018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0189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0189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0189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0189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0189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0189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0189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01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0189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0189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0189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0189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0189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0189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0189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018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0189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0189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0189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0189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0189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0189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DD0189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0189"/>
    <w:rPr>
      <w:rFonts w:ascii="Calibri" w:hAnsi="Calibri" w:cs="Calibri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018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0189"/>
    <w:rPr>
      <w:rFonts w:ascii="Calibri" w:hAnsi="Calibri" w:cs="Calibri"/>
    </w:rPr>
  </w:style>
  <w:style w:type="table" w:styleId="TabloStunlar1">
    <w:name w:val="Table Columns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DD0189"/>
    <w:pPr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DD0189"/>
    <w:rPr>
      <w:rFonts w:ascii="Calibri" w:hAnsi="Calibri" w:cs="Calibri"/>
    </w:rPr>
  </w:style>
  <w:style w:type="table" w:styleId="TabloBasit1">
    <w:name w:val="Table Simple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DD0189"/>
    <w:pPr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0189"/>
    <w:pPr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0189"/>
    <w:pPr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0189"/>
    <w:pPr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0189"/>
    <w:pPr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0189"/>
    <w:pPr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0189"/>
    <w:pPr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0189"/>
    <w:pPr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0189"/>
    <w:pPr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DD0189"/>
    <w:rPr>
      <w:rFonts w:ascii="Corbel" w:eastAsiaTheme="majorEastAsia" w:hAnsi="Corbel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DD0189"/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0189"/>
    <w:rPr>
      <w:rFonts w:ascii="Consolas" w:hAnsi="Consolas" w:cs="Calibri"/>
      <w:sz w:val="21"/>
      <w:szCs w:val="21"/>
    </w:rPr>
  </w:style>
  <w:style w:type="paragraph" w:styleId="Kapan">
    <w:name w:val="Closing"/>
    <w:basedOn w:val="Normal"/>
    <w:link w:val="KapanChar"/>
    <w:uiPriority w:val="99"/>
    <w:semiHidden/>
    <w:unhideWhenUsed/>
    <w:rsid w:val="00DD0189"/>
    <w:pPr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0189"/>
    <w:rPr>
      <w:rFonts w:ascii="Calibri" w:hAnsi="Calibri" w:cs="Calibri"/>
    </w:rPr>
  </w:style>
  <w:style w:type="table" w:styleId="TabloKlavuz1">
    <w:name w:val="Table Grid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018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Tablo1Ak">
    <w:name w:val="Grid Table 1 Light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0189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0189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0189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0189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01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0189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0189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0189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0189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0189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0189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0189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0189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0189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0189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0189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0189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0189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DD0189"/>
    <w:rPr>
      <w:rFonts w:ascii="Calibri" w:hAnsi="Calibri" w:cs="Calibri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018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0189"/>
    <w:rPr>
      <w:rFonts w:ascii="Calibri" w:hAnsi="Calibri" w:cs="Calibri"/>
      <w:sz w:val="20"/>
      <w:szCs w:val="20"/>
    </w:rPr>
  </w:style>
  <w:style w:type="character" w:styleId="SatrNumaras">
    <w:name w:val="line number"/>
    <w:basedOn w:val="VarsaylanParagrafYazTipi"/>
    <w:uiPriority w:val="99"/>
    <w:semiHidden/>
    <w:unhideWhenUsed/>
    <w:rsid w:val="00DD0189"/>
    <w:rPr>
      <w:rFonts w:ascii="Calibri" w:hAnsi="Calibri" w:cs="Calibri"/>
    </w:rPr>
  </w:style>
  <w:style w:type="table" w:styleId="Tablo3Befektler1">
    <w:name w:val="Table 3D effects 1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018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DD0189"/>
    <w:rPr>
      <w:rFonts w:ascii="Calibri" w:hAnsi="Calibri" w:cs="Calibri"/>
      <w:color w:val="954F72" w:themeColor="followedHyperlink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DD0189"/>
    <w:rPr>
      <w:rFonts w:ascii="Calibri" w:hAnsi="Calibri" w:cs="Calibri"/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DD0189"/>
    <w:rPr>
      <w:rFonts w:ascii="Calibri" w:hAnsi="Calibri" w:cs="Calibri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018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&#252;&#351;ra\AppData\Roaming\Microsoft\&#350;ablonlar\Mavi%20k&#252;reler%20&#246;zge&#231;mi&#351;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152CF0-943E-4CF5-982F-2026399B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küreler özgeçmişi</Template>
  <TotalTime>0</TotalTime>
  <Pages>6</Pages>
  <Words>1002</Words>
  <Characters>5713</Characters>
  <Application>Microsoft Office Word</Application>
  <DocSecurity>0</DocSecurity>
  <Lines>47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2020-05-21T14:06:00Z</dcterms:created>
  <dcterms:modified xsi:type="dcterms:W3CDTF">2020-05-21T20:48:00Z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